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7A82F" w14:textId="77777777" w:rsidR="002346FD" w:rsidRDefault="002346FD">
      <w:pPr>
        <w:rPr>
          <w:lang w:val="sr-Latn-RS"/>
        </w:rPr>
      </w:pPr>
    </w:p>
    <w:p w14:paraId="2A6BDDC8" w14:textId="77777777" w:rsidR="002346FD" w:rsidRDefault="002346FD">
      <w:pPr>
        <w:rPr>
          <w:lang w:val="sr-Latn-RS"/>
        </w:rPr>
      </w:pPr>
    </w:p>
    <w:p w14:paraId="47BCA974" w14:textId="31E4EB67" w:rsidR="00551C05" w:rsidRPr="002346FD" w:rsidRDefault="002346FD">
      <w:pPr>
        <w:rPr>
          <w:lang w:val="en-US"/>
        </w:rPr>
      </w:pPr>
      <w:r>
        <w:rPr>
          <w:lang w:val="sr-Latn-RS"/>
        </w:rPr>
        <w:t>Nastavnice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Marija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Nenezić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Nataša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Vujadinović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Jelena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Vlahović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Denisa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Halimić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Ismeta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Dabović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Danijela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Janjić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Slađana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Markoč</w:t>
      </w:r>
      <w:proofErr w:type="spellEnd"/>
    </w:p>
    <w:p w14:paraId="16973B69" w14:textId="42CEF21A" w:rsidR="00A71C52" w:rsidRDefault="00A71C52">
      <w:pPr>
        <w:rPr>
          <w:lang w:val="sr-Latn-RS"/>
        </w:rPr>
      </w:pPr>
    </w:p>
    <w:p w14:paraId="0727F8CF" w14:textId="77777777" w:rsidR="002346FD" w:rsidRDefault="002346FD">
      <w:pPr>
        <w:rPr>
          <w:lang w:val="sr-Latn-RS"/>
        </w:rPr>
      </w:pPr>
    </w:p>
    <w:p w14:paraId="2380C4B0" w14:textId="77777777" w:rsidR="002346FD" w:rsidRDefault="002346FD">
      <w:pPr>
        <w:rPr>
          <w:lang w:val="sr-Latn-RS"/>
        </w:rPr>
      </w:pPr>
    </w:p>
    <w:p w14:paraId="182AA9D0" w14:textId="77777777" w:rsidR="00A71C52" w:rsidRDefault="00A71C52">
      <w:pPr>
        <w:rPr>
          <w:lang w:val="sr-Latn-RS"/>
        </w:rPr>
      </w:pPr>
    </w:p>
    <w:tbl>
      <w:tblPr>
        <w:tblW w:w="1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8762"/>
      </w:tblGrid>
      <w:tr w:rsidR="00A71C52" w:rsidRPr="003D1769" w14:paraId="5205C155" w14:textId="77777777" w:rsidTr="00A71C52">
        <w:trPr>
          <w:trHeight w:val="863"/>
        </w:trPr>
        <w:tc>
          <w:tcPr>
            <w:tcW w:w="2264" w:type="dxa"/>
            <w:shd w:val="clear" w:color="auto" w:fill="D9D9D9" w:themeFill="background1" w:themeFillShade="D9"/>
          </w:tcPr>
          <w:p w14:paraId="4DD494B0" w14:textId="6F5907AA" w:rsidR="00A71C52" w:rsidRPr="00A71C52" w:rsidRDefault="00A71C52" w:rsidP="00A71C52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A71C5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Modul.</w:t>
            </w:r>
          </w:p>
          <w:p w14:paraId="2D3A0873" w14:textId="6D5415C8" w:rsidR="00A71C52" w:rsidRPr="00A71C52" w:rsidRDefault="00A71C52" w:rsidP="00A71C52">
            <w:pPr>
              <w:pStyle w:val="ListParagraph"/>
              <w:spacing w:line="276" w:lineRule="auto"/>
              <w:ind w:left="-142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8762" w:type="dxa"/>
          </w:tcPr>
          <w:p w14:paraId="3DB13331" w14:textId="1238C211" w:rsidR="00A71C52" w:rsidRPr="00A71C52" w:rsidRDefault="00A71C52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A71C5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Agencijsko poslovanje, Racunovodstvo, Informatika, Matematika.</w:t>
            </w:r>
          </w:p>
        </w:tc>
      </w:tr>
      <w:tr w:rsidR="00A71C52" w:rsidRPr="003D1769" w14:paraId="090C3196" w14:textId="77777777" w:rsidTr="00A71C52">
        <w:trPr>
          <w:trHeight w:val="1515"/>
        </w:trPr>
        <w:tc>
          <w:tcPr>
            <w:tcW w:w="2264" w:type="dxa"/>
            <w:shd w:val="clear" w:color="auto" w:fill="D9D9D9" w:themeFill="background1" w:themeFillShade="D9"/>
          </w:tcPr>
          <w:p w14:paraId="41D6AE40" w14:textId="111C2558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2. </w:t>
            </w:r>
            <w:r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Ishod ucenja</w:t>
            </w: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:</w:t>
            </w:r>
          </w:p>
          <w:p w14:paraId="63E794F4" w14:textId="7FD16347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 (Na kraju učenja učenik će moči da):</w:t>
            </w:r>
          </w:p>
        </w:tc>
        <w:tc>
          <w:tcPr>
            <w:tcW w:w="8762" w:type="dxa"/>
          </w:tcPr>
          <w:p w14:paraId="5BE5FFEB" w14:textId="77777777" w:rsidR="00A71C52" w:rsidRDefault="00A71C52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lang w:val="sr-Latn-RS"/>
              </w:rPr>
            </w:pPr>
            <w:r w:rsidRPr="00A71C52">
              <w:rPr>
                <w:rFonts w:ascii="Arial" w:hAnsi="Arial" w:cs="Arial"/>
                <w:b/>
                <w:bCs/>
                <w:color w:val="000000"/>
                <w:lang w:val="sr-Latn-ME"/>
              </w:rPr>
              <w:t>Obračunavaju turističke aran</w:t>
            </w:r>
            <w:r w:rsidRPr="00A71C52">
              <w:rPr>
                <w:rFonts w:ascii="Arial" w:hAnsi="Arial" w:cs="Arial"/>
                <w:b/>
                <w:bCs/>
                <w:color w:val="000000"/>
                <w:lang w:val="sr-Latn-RS"/>
              </w:rPr>
              <w:t>žmane i analiziraju ekonomske pokazatelje uspjesnosti istih.</w:t>
            </w:r>
          </w:p>
          <w:p w14:paraId="4089FF19" w14:textId="09A00B81" w:rsidR="00A71C52" w:rsidRPr="00A71C52" w:rsidRDefault="00A71C52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</w:p>
        </w:tc>
      </w:tr>
      <w:tr w:rsidR="00A71C52" w:rsidRPr="003D1769" w14:paraId="3843B3BF" w14:textId="77777777" w:rsidTr="00A71C52">
        <w:trPr>
          <w:trHeight w:val="1211"/>
        </w:trPr>
        <w:tc>
          <w:tcPr>
            <w:tcW w:w="2264" w:type="dxa"/>
            <w:shd w:val="clear" w:color="auto" w:fill="D9D9D9" w:themeFill="background1" w:themeFillShade="D9"/>
          </w:tcPr>
          <w:p w14:paraId="33D6F041" w14:textId="6D51EFFA" w:rsidR="00A71C52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3. </w:t>
            </w:r>
            <w:r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Kriterijumi</w:t>
            </w:r>
          </w:p>
          <w:p w14:paraId="70391572" w14:textId="7B703BB5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8762" w:type="dxa"/>
          </w:tcPr>
          <w:p w14:paraId="723F31F6" w14:textId="66DD37AE" w:rsidR="00A71C52" w:rsidRDefault="001161F1" w:rsidP="00A71C52">
            <w:pPr>
              <w:pStyle w:val="NormalWeb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Formira i a</w:t>
            </w:r>
            <w:r w:rsidR="00A71C52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nalizira razli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č</w:t>
            </w:r>
            <w:r w:rsidR="00A71C52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ite faze obračuna turističkog  aranžmana </w:t>
            </w:r>
          </w:p>
          <w:p w14:paraId="7073367D" w14:textId="77777777" w:rsidR="00A71C52" w:rsidRDefault="00A71C52" w:rsidP="00A71C52">
            <w:pPr>
              <w:pStyle w:val="NormalWeb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Navede formule za izračunavanje ukupnog prihoda, ukupnog rashoda i dobiti/gubitka TA</w:t>
            </w:r>
          </w:p>
          <w:p w14:paraId="01A2FD4C" w14:textId="77777777" w:rsidR="00A71C52" w:rsidRDefault="00A71C52" w:rsidP="00A71C52">
            <w:pPr>
              <w:pStyle w:val="NormalWeb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Objasni ulogu i značaj ankete</w:t>
            </w:r>
          </w:p>
          <w:p w14:paraId="29FBB461" w14:textId="026EC64C" w:rsidR="00A71C52" w:rsidRPr="00177E69" w:rsidRDefault="00A71C52" w:rsidP="00A71C52">
            <w:pPr>
              <w:pStyle w:val="NormalWeb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Objasni način </w:t>
            </w:r>
            <w:r w:rsidR="001161F1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izrade i izračunavanje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parcijalnih ekon</w:t>
            </w:r>
            <w:r w:rsidR="001161F1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o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mskih pokazatelja poslovanja i </w:t>
            </w:r>
            <w:r w:rsidR="001161F1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objašnjava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dobijen</w:t>
            </w:r>
            <w:r w:rsidR="001161F1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e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rezultat</w:t>
            </w:r>
            <w:r w:rsidR="001161F1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e</w:t>
            </w:r>
          </w:p>
        </w:tc>
      </w:tr>
      <w:tr w:rsidR="00A71C52" w:rsidRPr="003D1769" w14:paraId="0B899A58" w14:textId="77777777" w:rsidTr="00A71C52">
        <w:trPr>
          <w:trHeight w:val="6923"/>
        </w:trPr>
        <w:tc>
          <w:tcPr>
            <w:tcW w:w="2264" w:type="dxa"/>
            <w:shd w:val="clear" w:color="auto" w:fill="D9D9D9" w:themeFill="background1" w:themeFillShade="D9"/>
          </w:tcPr>
          <w:p w14:paraId="18537D4E" w14:textId="77777777" w:rsidR="00A71C52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4. Ishodi učenja (tokom učenja učenik će moći da):</w:t>
            </w:r>
          </w:p>
          <w:p w14:paraId="55FAE7C9" w14:textId="77777777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8762" w:type="dxa"/>
          </w:tcPr>
          <w:p w14:paraId="7F0BF779" w14:textId="73BDB139" w:rsidR="00A71C52" w:rsidRDefault="00A71C52" w:rsidP="00551C05">
            <w:pPr>
              <w:shd w:val="clear" w:color="auto" w:fill="FFFFFF" w:themeFill="background1"/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 w:eastAsia="en-GB" w:bidi="ar-SA"/>
              </w:rPr>
              <w:t>Agencijsko poslovanje:</w:t>
            </w:r>
            <w:r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 xml:space="preserve"> Obračun</w:t>
            </w:r>
            <w:r w:rsidR="001161F1"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>av</w:t>
            </w:r>
            <w:r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>a ukupne prihode i rashode i dobit/gubitak aranžmana, provjer</w:t>
            </w:r>
            <w:r w:rsidR="00351786"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>ava</w:t>
            </w:r>
            <w:r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 xml:space="preserve"> zadovolj</w:t>
            </w:r>
            <w:r w:rsidR="00351786"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>s</w:t>
            </w:r>
            <w:r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>tvo/nezadovoljstvo učesnika aranžmana pruženim uslugama, procjen</w:t>
            </w:r>
            <w:r w:rsidR="00351786"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>juje</w:t>
            </w:r>
            <w:r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 xml:space="preserve"> uspje</w:t>
            </w:r>
            <w:r w:rsidR="00351786"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>š</w:t>
            </w:r>
            <w:r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>nost poslovanja na osnovu dobijenih razultata.</w:t>
            </w:r>
          </w:p>
          <w:p w14:paraId="06C5C2C5" w14:textId="445D8678" w:rsidR="00A71C52" w:rsidRDefault="00A71C52" w:rsidP="00551C05">
            <w:pPr>
              <w:shd w:val="clear" w:color="auto" w:fill="FFFFFF" w:themeFill="background1"/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 w:eastAsia="en-GB" w:bidi="ar-SA"/>
              </w:rPr>
              <w:t xml:space="preserve">Računovodstvo: </w:t>
            </w:r>
            <w:r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 xml:space="preserve">Izračunava ukupne prihode i rashode, </w:t>
            </w:r>
            <w:r w:rsidR="000C15C4"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>sastavlja</w:t>
            </w:r>
            <w:r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 xml:space="preserve"> bilans stanja i bilans uspjeha.</w:t>
            </w:r>
          </w:p>
          <w:p w14:paraId="1B85F5D9" w14:textId="77777777" w:rsidR="00A71C52" w:rsidRDefault="00A71C52" w:rsidP="00551C05">
            <w:pPr>
              <w:shd w:val="clear" w:color="auto" w:fill="FFFFFF" w:themeFill="background1"/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 w:eastAsia="en-GB" w:bidi="ar-SA"/>
              </w:rPr>
              <w:t xml:space="preserve">Matematika: </w:t>
            </w:r>
            <w:r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>primjeni formule za izračunavanje ukupnih prihoda</w:t>
            </w:r>
            <w:r w:rsidR="006A32F9"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>, ukupnih rashoda i dobiti/gubitka.</w:t>
            </w:r>
          </w:p>
          <w:p w14:paraId="45323BD2" w14:textId="77777777" w:rsidR="006A32F9" w:rsidRDefault="006A32F9" w:rsidP="00551C05">
            <w:pPr>
              <w:shd w:val="clear" w:color="auto" w:fill="FFFFFF" w:themeFill="background1"/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 w:eastAsia="en-GB" w:bidi="ar-SA"/>
              </w:rPr>
              <w:t xml:space="preserve">Informatika: </w:t>
            </w:r>
            <w:r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 xml:space="preserve"> Koristi programe za izračunavanje formula i izradu anketa koje se koriste online ankete (Office 365</w:t>
            </w:r>
            <w:r w:rsidR="00DE26FF">
              <w:rPr>
                <w:rFonts w:ascii="Arial" w:eastAsia="Times New Roman" w:hAnsi="Arial" w:cs="Arial"/>
                <w:color w:val="000000"/>
                <w:lang w:val="sr-Latn-ME" w:eastAsia="en-GB" w:bidi="ar-SA"/>
              </w:rPr>
              <w:t>).</w:t>
            </w:r>
          </w:p>
          <w:p w14:paraId="7B0F5AE9" w14:textId="77777777" w:rsidR="00645773" w:rsidRPr="00645773" w:rsidRDefault="00645773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31A3303C" w14:textId="77777777" w:rsidR="00645773" w:rsidRPr="00645773" w:rsidRDefault="00645773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716FC254" w14:textId="77777777" w:rsidR="00645773" w:rsidRPr="00645773" w:rsidRDefault="00645773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0C9DC377" w14:textId="77777777" w:rsidR="00645773" w:rsidRPr="00645773" w:rsidRDefault="00645773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5B2A9597" w14:textId="77777777" w:rsidR="00645773" w:rsidRPr="00645773" w:rsidRDefault="00645773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6A54B04F" w14:textId="77777777" w:rsidR="00645773" w:rsidRPr="00645773" w:rsidRDefault="00645773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1E066337" w14:textId="77777777" w:rsidR="00645773" w:rsidRDefault="00645773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7618EF32" w14:textId="77777777" w:rsidR="002346FD" w:rsidRDefault="002346FD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359D568A" w14:textId="77777777" w:rsidR="002346FD" w:rsidRDefault="002346FD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700DABE5" w14:textId="77777777" w:rsidR="002346FD" w:rsidRDefault="002346FD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57886022" w14:textId="77777777" w:rsidR="002346FD" w:rsidRDefault="002346FD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25DCE094" w14:textId="77777777" w:rsidR="002346FD" w:rsidRDefault="002346FD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25A05AA5" w14:textId="77777777" w:rsidR="002346FD" w:rsidRDefault="002346FD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13C22D5B" w14:textId="77777777" w:rsidR="002346FD" w:rsidRDefault="002346FD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1B52C57E" w14:textId="77777777" w:rsidR="002346FD" w:rsidRDefault="002346FD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516F268C" w14:textId="77777777" w:rsidR="002346FD" w:rsidRDefault="002346FD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3026B668" w14:textId="77777777" w:rsidR="002346FD" w:rsidRDefault="002346FD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58307CAF" w14:textId="77777777" w:rsidR="002346FD" w:rsidRDefault="002346FD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  <w:p w14:paraId="51AA40ED" w14:textId="31703F8E" w:rsidR="002346FD" w:rsidRPr="00645773" w:rsidRDefault="002346FD" w:rsidP="00645773">
            <w:pPr>
              <w:rPr>
                <w:rFonts w:ascii="Arial" w:eastAsia="Times New Roman" w:hAnsi="Arial" w:cs="Arial"/>
                <w:lang w:val="sr-Latn-ME" w:eastAsia="en-GB" w:bidi="ar-SA"/>
              </w:rPr>
            </w:pPr>
          </w:p>
        </w:tc>
      </w:tr>
      <w:tr w:rsidR="00A71C52" w:rsidRPr="003D1769" w14:paraId="59DC6B3D" w14:textId="77777777" w:rsidTr="00A71C52">
        <w:trPr>
          <w:trHeight w:val="774"/>
        </w:trPr>
        <w:tc>
          <w:tcPr>
            <w:tcW w:w="2264" w:type="dxa"/>
            <w:shd w:val="clear" w:color="auto" w:fill="D9D9D9" w:themeFill="background1" w:themeFillShade="D9"/>
          </w:tcPr>
          <w:p w14:paraId="38F2D811" w14:textId="77777777" w:rsidR="00A71C52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lastRenderedPageBreak/>
              <w:t xml:space="preserve">5. Ključne kompetencije i ishodi KK čijem se postizanju kod učenika doprinosi </w:t>
            </w:r>
          </w:p>
          <w:p w14:paraId="5757E38F" w14:textId="77777777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8762" w:type="dxa"/>
          </w:tcPr>
          <w:p w14:paraId="61C1C78E" w14:textId="77777777" w:rsidR="00A71C52" w:rsidRDefault="00A71C52" w:rsidP="00551C05">
            <w:pPr>
              <w:spacing w:before="100" w:after="100" w:line="276" w:lineRule="auto"/>
              <w:ind w:left="360"/>
              <w:jc w:val="both"/>
              <w:rPr>
                <w:b/>
                <w:bCs/>
                <w:lang w:val="sr-Latn-ME"/>
              </w:rPr>
            </w:pPr>
            <w:r w:rsidRPr="321202B0">
              <w:rPr>
                <w:b/>
                <w:bCs/>
                <w:lang w:val="sr-Latn-ME"/>
              </w:rPr>
              <w:t>1. Kompetencija pismenosti</w:t>
            </w:r>
          </w:p>
          <w:p w14:paraId="4E6AF1B5" w14:textId="28A3915A" w:rsidR="001E7DDD" w:rsidRPr="00AA1F23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AA1F23">
              <w:rPr>
                <w:sz w:val="20"/>
                <w:szCs w:val="20"/>
                <w:lang w:val="sr-Latn-ME"/>
              </w:rPr>
              <w:t xml:space="preserve">Komunicira koristeći različite komunikacijske kanale (usmeno, pismeno, digitalno, medijski i </w:t>
            </w:r>
          </w:p>
          <w:p w14:paraId="77C78E62" w14:textId="6748B121" w:rsidR="001E7DDD" w:rsidRPr="00AA1F23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AA1F23">
              <w:rPr>
                <w:sz w:val="20"/>
                <w:szCs w:val="20"/>
                <w:lang w:val="sr-Latn-ME"/>
              </w:rPr>
              <w:t xml:space="preserve">           sl.) efikasno se povezujući sa drugima, na primjeren i kreativan način</w:t>
            </w:r>
            <w:r w:rsidR="002346FD">
              <w:rPr>
                <w:sz w:val="20"/>
                <w:szCs w:val="20"/>
                <w:lang w:val="sr-Latn-ME"/>
              </w:rPr>
              <w:t xml:space="preserve"> (3.1.5.)</w:t>
            </w:r>
          </w:p>
          <w:p w14:paraId="3DAE3971" w14:textId="3C6390AC" w:rsidR="001E7DDD" w:rsidRPr="00AA1F23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AA1F23">
              <w:rPr>
                <w:sz w:val="20"/>
                <w:szCs w:val="20"/>
                <w:lang w:val="sr-Latn-ME"/>
              </w:rPr>
              <w:t xml:space="preserve">Prikuplja, zapisuje/čuva, organizuje i evaluira informacije i podatke provjeravajući </w:t>
            </w:r>
          </w:p>
          <w:p w14:paraId="5FDE76FF" w14:textId="260BF5D3" w:rsidR="001E7DDD" w:rsidRPr="00AA1F23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AA1F23">
              <w:rPr>
                <w:sz w:val="20"/>
                <w:szCs w:val="20"/>
                <w:lang w:val="sr-Latn-ME"/>
              </w:rPr>
              <w:t xml:space="preserve">           pouzdanost izvora</w:t>
            </w:r>
            <w:r w:rsidR="002346FD">
              <w:rPr>
                <w:sz w:val="20"/>
                <w:szCs w:val="20"/>
                <w:lang w:val="sr-Latn-ME"/>
              </w:rPr>
              <w:t xml:space="preserve"> (3.1.6.)</w:t>
            </w:r>
          </w:p>
          <w:p w14:paraId="7487F165" w14:textId="30B00698" w:rsidR="001E7DDD" w:rsidRPr="00AA1F23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AA1F23">
              <w:rPr>
                <w:sz w:val="20"/>
                <w:szCs w:val="20"/>
                <w:lang w:val="sr-Latn-ME"/>
              </w:rPr>
              <w:t xml:space="preserve">Prezentuje, interpretira i upoređuje informacije i podatke iz više izvora koristeći grafikone i </w:t>
            </w:r>
          </w:p>
          <w:p w14:paraId="1E44AAF3" w14:textId="0CE50BDC" w:rsidR="001E7DDD" w:rsidRPr="00AA1F23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AA1F23">
              <w:rPr>
                <w:sz w:val="20"/>
                <w:szCs w:val="20"/>
                <w:lang w:val="sr-Latn-ME"/>
              </w:rPr>
              <w:t xml:space="preserve">           </w:t>
            </w:r>
            <w:r w:rsidR="002346FD" w:rsidRPr="00AA1F23">
              <w:rPr>
                <w:sz w:val="20"/>
                <w:szCs w:val="20"/>
                <w:lang w:val="sr-Latn-ME"/>
              </w:rPr>
              <w:t>D</w:t>
            </w:r>
            <w:r w:rsidRPr="00AA1F23">
              <w:rPr>
                <w:sz w:val="20"/>
                <w:szCs w:val="20"/>
                <w:lang w:val="sr-Latn-ME"/>
              </w:rPr>
              <w:t>ijagrame</w:t>
            </w:r>
            <w:r w:rsidR="002346FD">
              <w:rPr>
                <w:sz w:val="20"/>
                <w:szCs w:val="20"/>
                <w:lang w:val="sr-Latn-ME"/>
              </w:rPr>
              <w:t xml:space="preserve"> (3.1.7.)</w:t>
            </w:r>
          </w:p>
          <w:p w14:paraId="4B5EFE79" w14:textId="6AC027D0" w:rsidR="001E7DDD" w:rsidRPr="00AA1F23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AA1F23">
              <w:rPr>
                <w:sz w:val="20"/>
                <w:szCs w:val="20"/>
                <w:lang w:val="sr-Latn-ME"/>
              </w:rPr>
              <w:t xml:space="preserve">Kritički analizira argumente i tvrdnje, iznoseći ih kroz učešće u diskusijama i debatama </w:t>
            </w:r>
            <w:r w:rsidR="002346FD">
              <w:rPr>
                <w:sz w:val="20"/>
                <w:szCs w:val="20"/>
                <w:lang w:val="sr-Latn-ME"/>
              </w:rPr>
              <w:t>(3.1.8.)</w:t>
            </w:r>
          </w:p>
          <w:p w14:paraId="4864716C" w14:textId="41BF78B7" w:rsidR="001E7DDD" w:rsidRPr="001E7DDD" w:rsidRDefault="001E7DDD" w:rsidP="001E7DDD">
            <w:pPr>
              <w:pStyle w:val="ListParagraph"/>
              <w:numPr>
                <w:ilvl w:val="0"/>
                <w:numId w:val="3"/>
              </w:numPr>
              <w:spacing w:before="100" w:after="100" w:line="276" w:lineRule="auto"/>
              <w:jc w:val="both"/>
              <w:rPr>
                <w:b/>
                <w:bCs/>
                <w:lang w:val="sr-Latn-ME"/>
              </w:rPr>
            </w:pPr>
            <w:r w:rsidRPr="001E7DDD">
              <w:rPr>
                <w:b/>
                <w:bCs/>
                <w:lang w:val="sr-Latn-ME"/>
              </w:rPr>
              <w:t>Kompetencija višejezičnosti</w:t>
            </w:r>
          </w:p>
          <w:p w14:paraId="54C8172A" w14:textId="426B9BC5" w:rsidR="001E7DDD" w:rsidRPr="00AA1F23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AA1F23">
              <w:rPr>
                <w:sz w:val="20"/>
                <w:szCs w:val="20"/>
                <w:lang w:val="sr-Latn-ME"/>
              </w:rPr>
              <w:t xml:space="preserve"> Primjenjuje vokabular i funkcionalnu gramatiku glavnih vrsta verbalne interakcije i registara </w:t>
            </w:r>
          </w:p>
          <w:p w14:paraId="1B2D8199" w14:textId="77777777" w:rsidR="001E7DDD" w:rsidRPr="00AA1F23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AA1F23">
              <w:rPr>
                <w:sz w:val="20"/>
                <w:szCs w:val="20"/>
                <w:lang w:val="sr-Latn-ME"/>
              </w:rPr>
              <w:t xml:space="preserve">          stranog jezika (po pravilu engleskog), na nivou B1/B2 Zajedničkog evropskog referentnog </w:t>
            </w:r>
          </w:p>
          <w:p w14:paraId="3BD18E2B" w14:textId="68C434D2" w:rsidR="001E7DDD" w:rsidRPr="00AA1F23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AA1F23">
              <w:rPr>
                <w:sz w:val="20"/>
                <w:szCs w:val="20"/>
                <w:lang w:val="sr-Latn-ME"/>
              </w:rPr>
              <w:t xml:space="preserve">          okvira za jezike </w:t>
            </w:r>
            <w:r w:rsidR="002346FD">
              <w:rPr>
                <w:sz w:val="20"/>
                <w:szCs w:val="20"/>
                <w:lang w:val="sr-Latn-ME"/>
              </w:rPr>
              <w:t>(3.2.1.)</w:t>
            </w:r>
          </w:p>
          <w:p w14:paraId="7147DB50" w14:textId="0AD184F7" w:rsidR="001E7DDD" w:rsidRPr="00AA1F23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AA1F23">
              <w:rPr>
                <w:sz w:val="20"/>
                <w:szCs w:val="20"/>
                <w:lang w:val="sr-Latn-ME"/>
              </w:rPr>
              <w:t xml:space="preserve">Koristi vokabular, gramatičke norme osnovne vrste verbalne interakcije i registre drugog </w:t>
            </w:r>
          </w:p>
          <w:p w14:paraId="38C5FB3F" w14:textId="22E6A6F0" w:rsidR="001E7DDD" w:rsidRPr="00645773" w:rsidRDefault="001E7DDD" w:rsidP="00645773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AA1F23">
              <w:rPr>
                <w:sz w:val="20"/>
                <w:szCs w:val="20"/>
                <w:lang w:val="sr-Latn-ME"/>
              </w:rPr>
              <w:t xml:space="preserve">          stranog jezike najmanje na nivou A1</w:t>
            </w:r>
            <w:r w:rsidRPr="00AA1F23">
              <w:rPr>
                <w:rStyle w:val="FootnoteReference"/>
                <w:sz w:val="20"/>
                <w:szCs w:val="20"/>
                <w:lang w:val="sr-Latn-ME"/>
              </w:rPr>
              <w:footnoteReference w:id="1"/>
            </w:r>
            <w:r w:rsidRPr="00AA1F23">
              <w:rPr>
                <w:sz w:val="20"/>
                <w:szCs w:val="20"/>
                <w:lang w:val="sr-Latn-ME"/>
              </w:rPr>
              <w:t xml:space="preserve"> Zajedničkog evropskog referentnog okvira za jezike </w:t>
            </w:r>
            <w:r w:rsidR="002346FD">
              <w:rPr>
                <w:sz w:val="20"/>
                <w:szCs w:val="20"/>
                <w:lang w:val="sr-Latn-ME"/>
              </w:rPr>
              <w:t>(3.2.2)</w:t>
            </w:r>
          </w:p>
          <w:p w14:paraId="33DE8211" w14:textId="77777777" w:rsidR="00A71C52" w:rsidRDefault="00A71C52" w:rsidP="00A71C52">
            <w:pPr>
              <w:pStyle w:val="ListParagraph"/>
              <w:numPr>
                <w:ilvl w:val="0"/>
                <w:numId w:val="1"/>
              </w:numPr>
              <w:spacing w:before="100" w:after="100" w:line="276" w:lineRule="auto"/>
              <w:jc w:val="both"/>
              <w:rPr>
                <w:b/>
                <w:bCs/>
                <w:lang w:val="sr-Latn-ME"/>
              </w:rPr>
            </w:pPr>
            <w:r w:rsidRPr="321202B0">
              <w:rPr>
                <w:b/>
                <w:bCs/>
                <w:lang w:val="sr-Latn-ME"/>
              </w:rPr>
              <w:t>Matematička kompetencija i kompetencija u nauci, tehnologiji i inženjerstvu</w:t>
            </w:r>
          </w:p>
          <w:p w14:paraId="5DCC4F8D" w14:textId="02C3D894" w:rsidR="001E7DDD" w:rsidRPr="001E7DDD" w:rsidRDefault="001E7DDD" w:rsidP="002346FD">
            <w:pPr>
              <w:spacing w:line="276" w:lineRule="auto"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 xml:space="preserve"> Koristi metodologiju prikupljanja, obrade i analize podataka (posmatra, mjeri, eksperimentom </w:t>
            </w:r>
          </w:p>
          <w:p w14:paraId="0214B52F" w14:textId="41703A3A" w:rsidR="001E7DDD" w:rsidRPr="001E7DDD" w:rsidRDefault="001E7DDD" w:rsidP="002346FD">
            <w:pPr>
              <w:spacing w:line="276" w:lineRule="auto"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 xml:space="preserve">   bilježi, analizira i verifikuje rezultate, predstavlja podatke koristeći deskriptivnu statistiku, </w:t>
            </w:r>
          </w:p>
          <w:p w14:paraId="6F778132" w14:textId="09768755" w:rsidR="001E7DDD" w:rsidRPr="001E7DDD" w:rsidRDefault="001E7DDD" w:rsidP="001E7DDD">
            <w:pPr>
              <w:spacing w:line="276" w:lineRule="auto"/>
              <w:ind w:firstLine="360"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 xml:space="preserve">          tabele i grafikone)</w:t>
            </w:r>
            <w:r w:rsidR="002346FD">
              <w:rPr>
                <w:lang w:val="sr-Latn-ME"/>
              </w:rPr>
              <w:t xml:space="preserve"> (3.3.8.)</w:t>
            </w:r>
          </w:p>
          <w:p w14:paraId="56A4530D" w14:textId="5ACFA899" w:rsidR="001E7DDD" w:rsidRPr="001E7DDD" w:rsidRDefault="001E7DDD" w:rsidP="001E7DDD">
            <w:pPr>
              <w:spacing w:line="276" w:lineRule="auto"/>
              <w:ind w:firstLine="360"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 xml:space="preserve">Izrađuje tehnički crtež i koristi alate, odgovarajuće materijale i tehnike za izradu maketa, </w:t>
            </w:r>
          </w:p>
          <w:p w14:paraId="43F326C2" w14:textId="6B83DEEE" w:rsidR="001E7DDD" w:rsidRDefault="001E7DDD" w:rsidP="00645773">
            <w:pPr>
              <w:spacing w:line="276" w:lineRule="auto"/>
              <w:ind w:firstLine="360"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 xml:space="preserve">           modela i prototipa</w:t>
            </w:r>
            <w:r w:rsidR="002346FD">
              <w:rPr>
                <w:lang w:val="sr-Latn-ME"/>
              </w:rPr>
              <w:t xml:space="preserve"> (3.3.11.)</w:t>
            </w:r>
          </w:p>
          <w:p w14:paraId="1B4084ED" w14:textId="29761AD9" w:rsidR="002346FD" w:rsidRDefault="00A71C52" w:rsidP="002346FD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100" w:after="100" w:line="276" w:lineRule="auto"/>
              <w:jc w:val="both"/>
              <w:rPr>
                <w:b/>
                <w:bCs/>
                <w:lang w:val="sr-Latn-ME"/>
              </w:rPr>
            </w:pPr>
            <w:r w:rsidRPr="321202B0">
              <w:rPr>
                <w:b/>
                <w:bCs/>
                <w:lang w:val="sr-Latn-ME"/>
              </w:rPr>
              <w:t>Digitalna kompetencija</w:t>
            </w:r>
          </w:p>
          <w:p w14:paraId="2687B55F" w14:textId="15383C83" w:rsidR="001E7DDD" w:rsidRPr="002346FD" w:rsidRDefault="001E7DDD" w:rsidP="002346FD">
            <w:pPr>
              <w:widowControl/>
              <w:autoSpaceDE/>
              <w:autoSpaceDN/>
              <w:spacing w:before="100" w:after="100" w:line="276" w:lineRule="auto"/>
              <w:ind w:left="360"/>
              <w:jc w:val="both"/>
              <w:rPr>
                <w:b/>
                <w:bCs/>
                <w:lang w:val="sr-Latn-ME"/>
              </w:rPr>
            </w:pPr>
            <w:r w:rsidRPr="002346FD">
              <w:rPr>
                <w:lang w:val="sr-Latn-ME"/>
              </w:rPr>
              <w:t xml:space="preserve">Primjenjuje digitalne tehnologije za komunikaciju, kreiranje znanja i inoviranje procesa i </w:t>
            </w:r>
          </w:p>
          <w:p w14:paraId="3F45CBBD" w14:textId="102DBA02" w:rsidR="001E7DDD" w:rsidRPr="001E7DDD" w:rsidRDefault="001E7DDD" w:rsidP="002346FD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 xml:space="preserve">  proizvoda uzimajući u obzir mogućnosti, ograničenja, efekte i rizike korišćenja digitalnih alata </w:t>
            </w:r>
          </w:p>
          <w:p w14:paraId="73A5DD69" w14:textId="0554C617" w:rsidR="001E7DDD" w:rsidRPr="001E7DDD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 xml:space="preserve">          i tehnologija</w:t>
            </w:r>
            <w:r w:rsidR="002346FD">
              <w:rPr>
                <w:lang w:val="sr-Latn-ME"/>
              </w:rPr>
              <w:t xml:space="preserve"> (3.4.1.)</w:t>
            </w:r>
          </w:p>
          <w:p w14:paraId="3D2BF77C" w14:textId="50D68FF9" w:rsidR="001E7DDD" w:rsidRPr="001E7DDD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 xml:space="preserve">Koristi različite digitalne uređaje, softvere i mreže povezujući ih u logičke cjeline za obavljanje </w:t>
            </w:r>
            <w:r w:rsidR="002346FD">
              <w:rPr>
                <w:lang w:val="sr-Latn-ME"/>
              </w:rPr>
              <w:t>(3.4.2.)</w:t>
            </w:r>
          </w:p>
          <w:p w14:paraId="5AC23114" w14:textId="77777777" w:rsidR="001E7DDD" w:rsidRPr="001E7DDD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 xml:space="preserve">          svakodnevnih poslova, te posebno za stvaranje znanja i za inoviranje procesa i proizvoda</w:t>
            </w:r>
          </w:p>
          <w:p w14:paraId="66E1AEB8" w14:textId="7E045062" w:rsidR="001E7DDD" w:rsidRPr="001E7DDD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 xml:space="preserve"> Kreira, uređuje i dijeli digitalni sadržaj u različitim formatima, vrši instrukcije algoritma i piše </w:t>
            </w:r>
            <w:r w:rsidR="002346FD">
              <w:rPr>
                <w:lang w:val="sr-Latn-ME"/>
              </w:rPr>
              <w:t>(3.4.6.)</w:t>
            </w:r>
          </w:p>
          <w:p w14:paraId="7AF8BC9B" w14:textId="77777777" w:rsidR="001E7DDD" w:rsidRPr="001E7DDD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 xml:space="preserve">          odgovarajući program</w:t>
            </w:r>
          </w:p>
          <w:p w14:paraId="33687880" w14:textId="4A9CEB5F" w:rsidR="001E7DDD" w:rsidRPr="001E7DDD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 xml:space="preserve">Upravlja digitalnim podacima, informacijama, sadržajima i digitalnim identitetom </w:t>
            </w:r>
            <w:r w:rsidR="002346FD">
              <w:rPr>
                <w:lang w:val="sr-Latn-ME"/>
              </w:rPr>
              <w:t>(3.4.7)</w:t>
            </w:r>
          </w:p>
          <w:p w14:paraId="5AE2D3C1" w14:textId="5EE6BE26" w:rsidR="00A71C52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lang w:val="sr-Latn-ME"/>
              </w:rPr>
            </w:pPr>
            <w:r w:rsidRPr="001E7DDD">
              <w:rPr>
                <w:lang w:val="sr-Latn-ME"/>
              </w:rPr>
              <w:t>Usvaja sistem vrijednosti etičkog, bezbjednog i odgovornog pristupa u digitalnom okruženju</w:t>
            </w:r>
            <w:r w:rsidR="002346FD">
              <w:rPr>
                <w:lang w:val="sr-Latn-ME"/>
              </w:rPr>
              <w:t xml:space="preserve"> (3.4.10.)</w:t>
            </w:r>
          </w:p>
          <w:p w14:paraId="4AE2781E" w14:textId="77777777" w:rsidR="00A71C52" w:rsidRPr="0069619C" w:rsidRDefault="00A71C52" w:rsidP="00551C05">
            <w:pPr>
              <w:widowControl/>
              <w:autoSpaceDE/>
              <w:autoSpaceDN/>
              <w:spacing w:after="100" w:line="276" w:lineRule="auto"/>
              <w:rPr>
                <w:rFonts w:ascii="Arial" w:hAnsi="Arial" w:cs="Arial"/>
                <w:b/>
                <w:bCs/>
                <w:lang w:val="sr-Latn-ME"/>
              </w:rPr>
            </w:pPr>
            <w:r w:rsidRPr="321202B0">
              <w:rPr>
                <w:rFonts w:ascii="Arial" w:hAnsi="Arial" w:cs="Arial"/>
                <w:lang w:val="sr-Latn-ME"/>
              </w:rPr>
              <w:t xml:space="preserve">    </w:t>
            </w:r>
            <w:r w:rsidRPr="321202B0">
              <w:rPr>
                <w:rFonts w:ascii="Arial" w:hAnsi="Arial" w:cs="Arial"/>
                <w:b/>
                <w:bCs/>
                <w:lang w:val="sr-Latn-ME"/>
              </w:rPr>
              <w:t>5.</w:t>
            </w: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 Lična, socijalna i kompetencija učiti kako učiti</w:t>
            </w:r>
          </w:p>
          <w:p w14:paraId="588763C9" w14:textId="47762B53" w:rsidR="001E7DDD" w:rsidRPr="002F2BBC" w:rsidRDefault="002346FD" w:rsidP="001E7DDD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sz w:val="20"/>
                <w:szCs w:val="20"/>
                <w:lang w:val="sr-Latn-ME"/>
              </w:rPr>
            </w:pPr>
            <w:r>
              <w:rPr>
                <w:sz w:val="20"/>
                <w:szCs w:val="20"/>
                <w:lang w:val="hr-HR"/>
              </w:rPr>
              <w:t xml:space="preserve">      </w:t>
            </w:r>
            <w:r w:rsidR="001E7DDD" w:rsidRPr="002F2BBC">
              <w:rPr>
                <w:sz w:val="20"/>
                <w:szCs w:val="20"/>
                <w:lang w:val="sr-Latn-ME"/>
              </w:rPr>
              <w:t>Kritički preispituje odluke uzimajući u obzir različite dokaze</w:t>
            </w:r>
            <w:r>
              <w:rPr>
                <w:sz w:val="20"/>
                <w:szCs w:val="20"/>
                <w:lang w:val="sr-Latn-ME"/>
              </w:rPr>
              <w:t xml:space="preserve"> (3.5.7.)</w:t>
            </w:r>
          </w:p>
          <w:p w14:paraId="5D0BFC98" w14:textId="4BFE2641" w:rsidR="001E7DDD" w:rsidRDefault="002346FD" w:rsidP="001E7DDD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sz w:val="20"/>
                <w:szCs w:val="20"/>
                <w:lang w:val="sr-Latn-ME"/>
              </w:rPr>
            </w:pPr>
            <w:r>
              <w:rPr>
                <w:sz w:val="20"/>
                <w:szCs w:val="20"/>
                <w:lang w:val="hr-HR"/>
              </w:rPr>
              <w:t xml:space="preserve">      </w:t>
            </w:r>
            <w:r w:rsidR="001E7DDD" w:rsidRPr="002F2BBC">
              <w:rPr>
                <w:sz w:val="20"/>
                <w:szCs w:val="20"/>
                <w:lang w:val="sr-Latn-ME"/>
              </w:rPr>
              <w:t>Dijeli znanje, iskustva i ideje i motiviše druge na akciju</w:t>
            </w:r>
            <w:r>
              <w:rPr>
                <w:sz w:val="20"/>
                <w:szCs w:val="20"/>
                <w:lang w:val="sr-Latn-ME"/>
              </w:rPr>
              <w:t xml:space="preserve"> (3.5.10.)</w:t>
            </w:r>
          </w:p>
          <w:p w14:paraId="2FE6469C" w14:textId="4CB46AB2" w:rsidR="001E7DDD" w:rsidRDefault="002346FD" w:rsidP="001E7DDD">
            <w:r>
              <w:rPr>
                <w:sz w:val="20"/>
                <w:szCs w:val="20"/>
                <w:lang w:val="hr-HR"/>
              </w:rPr>
              <w:t xml:space="preserve">      </w:t>
            </w:r>
            <w:r w:rsidR="001E7DDD">
              <w:rPr>
                <w:sz w:val="20"/>
                <w:szCs w:val="20"/>
                <w:lang w:val="hr-HR"/>
              </w:rPr>
              <w:t>.</w:t>
            </w:r>
            <w:r w:rsidR="001E7DDD" w:rsidRPr="002F2BBC">
              <w:rPr>
                <w:sz w:val="20"/>
                <w:szCs w:val="20"/>
                <w:lang w:val="sr-Latn-ME"/>
              </w:rPr>
              <w:t xml:space="preserve">Razvija otpornost i sposobnost da se nosi sa nesigurnošću i stresom </w:t>
            </w:r>
            <w:r>
              <w:rPr>
                <w:sz w:val="20"/>
                <w:szCs w:val="20"/>
                <w:lang w:val="sr-Latn-ME"/>
              </w:rPr>
              <w:t>(3.5.12.)</w:t>
            </w:r>
          </w:p>
          <w:p w14:paraId="302F9E06" w14:textId="452D4EA0" w:rsidR="001E7DDD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2F2BBC">
              <w:rPr>
                <w:sz w:val="20"/>
                <w:szCs w:val="20"/>
                <w:lang w:val="sr-Latn-ME"/>
              </w:rPr>
              <w:t xml:space="preserve">Asertivno  komunicira koristeći različite tehnike verbalne i neverbalne komunikacije i </w:t>
            </w:r>
          </w:p>
          <w:p w14:paraId="2DCE0D5E" w14:textId="406DFE03" w:rsidR="001E7DDD" w:rsidRDefault="001E7DDD" w:rsidP="001E7DDD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>
              <w:rPr>
                <w:sz w:val="20"/>
                <w:szCs w:val="20"/>
                <w:lang w:val="sr-Latn-ME"/>
              </w:rPr>
              <w:t xml:space="preserve">           </w:t>
            </w:r>
            <w:r w:rsidRPr="002F2BBC">
              <w:rPr>
                <w:sz w:val="20"/>
                <w:szCs w:val="20"/>
                <w:lang w:val="sr-Latn-ME"/>
              </w:rPr>
              <w:t>uspješno rješavajući probleme u komunikaciji i konflikte u različitim situacijama</w:t>
            </w:r>
            <w:r w:rsidR="002346FD">
              <w:rPr>
                <w:sz w:val="20"/>
                <w:szCs w:val="20"/>
                <w:lang w:val="sr-Latn-ME"/>
              </w:rPr>
              <w:t>(3.5.13.)</w:t>
            </w:r>
          </w:p>
          <w:p w14:paraId="7AE7C7BC" w14:textId="54E3AA09" w:rsidR="00A71C52" w:rsidRDefault="00A71C52" w:rsidP="00551C05">
            <w:pPr>
              <w:spacing w:line="276" w:lineRule="auto"/>
              <w:ind w:hanging="75"/>
              <w:jc w:val="both"/>
              <w:rPr>
                <w:rFonts w:ascii="Arial" w:hAnsi="Arial" w:cs="Arial"/>
                <w:b/>
                <w:bCs/>
                <w:lang w:val="sr-Latn-ME"/>
              </w:rPr>
            </w:pPr>
            <w:r w:rsidRPr="321202B0">
              <w:rPr>
                <w:rFonts w:ascii="Arial" w:hAnsi="Arial" w:cs="Arial"/>
                <w:lang w:val="sr-Latn-ME"/>
              </w:rPr>
              <w:t xml:space="preserve">      </w:t>
            </w:r>
            <w:r w:rsidRPr="321202B0">
              <w:rPr>
                <w:rFonts w:ascii="Arial" w:hAnsi="Arial" w:cs="Arial"/>
                <w:b/>
                <w:bCs/>
                <w:lang w:val="sr-Latn-ME"/>
              </w:rPr>
              <w:t>6. Građanska kompetencija</w:t>
            </w:r>
          </w:p>
          <w:p w14:paraId="6B511841" w14:textId="0E4BD1AF" w:rsidR="000C15C4" w:rsidRPr="00912602" w:rsidRDefault="000C15C4" w:rsidP="000C15C4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912602">
              <w:rPr>
                <w:sz w:val="20"/>
                <w:szCs w:val="20"/>
                <w:lang w:val="sr-Latn-ME"/>
              </w:rPr>
              <w:t>Kritički se odnosi prema aktuelnim događajima povezujući ih sa ključnim događajima iz</w:t>
            </w:r>
            <w:r>
              <w:rPr>
                <w:sz w:val="20"/>
                <w:szCs w:val="20"/>
                <w:lang w:val="sr-Latn-ME"/>
              </w:rPr>
              <w:t xml:space="preserve"> </w:t>
            </w:r>
            <w:r w:rsidRPr="00912602">
              <w:rPr>
                <w:sz w:val="20"/>
                <w:szCs w:val="20"/>
                <w:lang w:val="sr-Latn-ME"/>
              </w:rPr>
              <w:t>nacionalne, evropske i svjetske istorije</w:t>
            </w:r>
            <w:r w:rsidR="002346FD">
              <w:rPr>
                <w:sz w:val="20"/>
                <w:szCs w:val="20"/>
                <w:lang w:val="sr-Latn-ME"/>
              </w:rPr>
              <w:t xml:space="preserve"> (3.6.3.)</w:t>
            </w:r>
          </w:p>
          <w:p w14:paraId="5B6DA9D8" w14:textId="776FE0CA" w:rsidR="000C15C4" w:rsidRDefault="000C15C4" w:rsidP="000C15C4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5A2CA6">
              <w:rPr>
                <w:sz w:val="20"/>
                <w:szCs w:val="20"/>
                <w:lang w:val="sr-Latn-ME"/>
              </w:rPr>
              <w:lastRenderedPageBreak/>
              <w:t>Kritički razmišlja i konstruktivno rješava probleme, dajući svoje i prihvatajući argumente</w:t>
            </w:r>
            <w:r>
              <w:rPr>
                <w:sz w:val="20"/>
                <w:szCs w:val="20"/>
                <w:lang w:val="sr-Latn-ME"/>
              </w:rPr>
              <w:t xml:space="preserve"> </w:t>
            </w:r>
            <w:r w:rsidRPr="005A2CA6">
              <w:rPr>
                <w:sz w:val="20"/>
                <w:szCs w:val="20"/>
                <w:lang w:val="sr-Latn-ME"/>
              </w:rPr>
              <w:t>drugih</w:t>
            </w:r>
            <w:r w:rsidR="002346FD">
              <w:rPr>
                <w:sz w:val="20"/>
                <w:szCs w:val="20"/>
                <w:lang w:val="sr-Latn-ME"/>
              </w:rPr>
              <w:t xml:space="preserve"> (3.6.10.)</w:t>
            </w:r>
          </w:p>
          <w:p w14:paraId="3DF1EAF6" w14:textId="77777777" w:rsidR="00A71C52" w:rsidRDefault="00A71C52" w:rsidP="00551C05">
            <w:pPr>
              <w:jc w:val="both"/>
              <w:rPr>
                <w:lang w:val="sr-Latn-ME"/>
              </w:rPr>
            </w:pPr>
          </w:p>
          <w:p w14:paraId="04CFBEAE" w14:textId="77777777" w:rsidR="00A71C52" w:rsidRPr="00402A8A" w:rsidRDefault="00A71C52" w:rsidP="00A71C52">
            <w:pPr>
              <w:pStyle w:val="ListParagraph"/>
              <w:numPr>
                <w:ilvl w:val="0"/>
                <w:numId w:val="2"/>
              </w:numPr>
              <w:spacing w:before="100" w:after="100" w:line="276" w:lineRule="auto"/>
              <w:jc w:val="both"/>
              <w:rPr>
                <w:b/>
                <w:bCs/>
                <w:lang w:val="sr-Latn-ME"/>
              </w:rPr>
            </w:pPr>
            <w:r w:rsidRPr="321202B0">
              <w:rPr>
                <w:b/>
                <w:bCs/>
                <w:lang w:val="sr-Latn-ME"/>
              </w:rPr>
              <w:t>Preduzetnička kompetencija</w:t>
            </w:r>
          </w:p>
          <w:p w14:paraId="20265B71" w14:textId="321E75BC" w:rsidR="000C15C4" w:rsidRDefault="000C15C4" w:rsidP="000C15C4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E95170">
              <w:rPr>
                <w:sz w:val="20"/>
                <w:szCs w:val="20"/>
                <w:lang w:val="sr-Latn-ME"/>
              </w:rPr>
              <w:t>Upravlja finansijama kako bi aktivnost koja stvara vrijednost mogla trajati duže</w:t>
            </w:r>
            <w:r w:rsidR="002346FD">
              <w:rPr>
                <w:sz w:val="20"/>
                <w:szCs w:val="20"/>
                <w:lang w:val="sr-Latn-ME"/>
              </w:rPr>
              <w:t xml:space="preserve"> (3.7.6.)</w:t>
            </w:r>
          </w:p>
          <w:p w14:paraId="7A8EC9A6" w14:textId="7B3DBA02" w:rsidR="000C15C4" w:rsidRDefault="000C15C4" w:rsidP="000C15C4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sz w:val="20"/>
                <w:szCs w:val="20"/>
                <w:lang w:val="sr-Latn-ME"/>
              </w:rPr>
            </w:pPr>
            <w:r w:rsidRPr="00E95170">
              <w:rPr>
                <w:sz w:val="20"/>
                <w:szCs w:val="20"/>
                <w:lang w:val="sr-Latn-ME"/>
              </w:rPr>
              <w:t>Rješava konflikte i suočava se s konkurencijom na pozitivan način</w:t>
            </w:r>
            <w:r w:rsidR="002346FD">
              <w:rPr>
                <w:sz w:val="20"/>
                <w:szCs w:val="20"/>
                <w:lang w:val="sr-Latn-ME"/>
              </w:rPr>
              <w:t xml:space="preserve"> (3.7.8.)</w:t>
            </w:r>
          </w:p>
          <w:p w14:paraId="3E6C3FE8" w14:textId="19889E3E" w:rsidR="00A71C52" w:rsidRPr="00177E69" w:rsidRDefault="00A71C52" w:rsidP="00551C05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lang w:val="sr-Latn-ME"/>
              </w:rPr>
            </w:pPr>
          </w:p>
        </w:tc>
      </w:tr>
      <w:tr w:rsidR="00A71C52" w:rsidRPr="003D1769" w14:paraId="79DD7E12" w14:textId="77777777" w:rsidTr="00A71C52">
        <w:trPr>
          <w:trHeight w:val="282"/>
        </w:trPr>
        <w:tc>
          <w:tcPr>
            <w:tcW w:w="2264" w:type="dxa"/>
            <w:shd w:val="clear" w:color="auto" w:fill="D9D9D9" w:themeFill="background1" w:themeFillShade="D9"/>
          </w:tcPr>
          <w:p w14:paraId="780AF9B2" w14:textId="77777777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lastRenderedPageBreak/>
              <w:t>6. Ciljna grupa</w:t>
            </w:r>
          </w:p>
        </w:tc>
        <w:tc>
          <w:tcPr>
            <w:tcW w:w="8762" w:type="dxa"/>
          </w:tcPr>
          <w:p w14:paraId="581A0924" w14:textId="34904BE7" w:rsidR="00A71C52" w:rsidRPr="00177E69" w:rsidRDefault="000C15C4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Učenici četvrtog razreda turističkog sm</w:t>
            </w:r>
            <w:r w:rsidR="00452B60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j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era.</w:t>
            </w:r>
          </w:p>
        </w:tc>
      </w:tr>
      <w:tr w:rsidR="00A71C52" w:rsidRPr="003D1769" w14:paraId="71C5B8FF" w14:textId="77777777" w:rsidTr="00A71C52">
        <w:trPr>
          <w:trHeight w:val="282"/>
        </w:trPr>
        <w:tc>
          <w:tcPr>
            <w:tcW w:w="2264" w:type="dxa"/>
            <w:shd w:val="clear" w:color="auto" w:fill="D9D9D9" w:themeFill="background1" w:themeFillShade="D9"/>
          </w:tcPr>
          <w:p w14:paraId="413A6A21" w14:textId="77777777" w:rsidR="00A71C52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7. Broj časova i vremenski period realizacije</w:t>
            </w:r>
          </w:p>
          <w:p w14:paraId="79065BE9" w14:textId="77777777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8762" w:type="dxa"/>
            <w:vAlign w:val="center"/>
          </w:tcPr>
          <w:p w14:paraId="6BE183CA" w14:textId="13B223F7" w:rsidR="00A71C52" w:rsidRDefault="007F06A9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4</w:t>
            </w:r>
            <w:r w:rsidR="002346FD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č</w:t>
            </w:r>
            <w:r w:rsidR="000C15C4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asa Agencijsko poslovanje</w:t>
            </w:r>
          </w:p>
          <w:p w14:paraId="76599E4B" w14:textId="7C481B2F" w:rsidR="000C15C4" w:rsidRDefault="002346FD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2 č</w:t>
            </w:r>
            <w:r w:rsidR="000C15C4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asa Računovodstva</w:t>
            </w:r>
          </w:p>
          <w:p w14:paraId="47C87F3A" w14:textId="5CE06820" w:rsidR="000C15C4" w:rsidRPr="00177E69" w:rsidRDefault="002346FD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2 č</w:t>
            </w:r>
            <w:r w:rsidR="000C15C4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asa Informatike</w:t>
            </w:r>
          </w:p>
        </w:tc>
      </w:tr>
      <w:tr w:rsidR="00A71C52" w:rsidRPr="003D1769" w14:paraId="0C463421" w14:textId="77777777" w:rsidTr="00645773">
        <w:trPr>
          <w:trHeight w:val="3540"/>
        </w:trPr>
        <w:tc>
          <w:tcPr>
            <w:tcW w:w="2264" w:type="dxa"/>
            <w:shd w:val="clear" w:color="auto" w:fill="D9D9D9" w:themeFill="background1" w:themeFillShade="D9"/>
          </w:tcPr>
          <w:p w14:paraId="4957022D" w14:textId="77777777" w:rsidR="00A71C52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8. Scenario (strategije učenja i njihov slijed) te učenikove aktivnosti</w:t>
            </w:r>
          </w:p>
          <w:p w14:paraId="29FB55C9" w14:textId="77777777" w:rsidR="00A71C52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  <w:p w14:paraId="2A16C6E7" w14:textId="77777777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8762" w:type="dxa"/>
          </w:tcPr>
          <w:p w14:paraId="1B9A702C" w14:textId="77777777" w:rsidR="00A71C52" w:rsidRDefault="000C15C4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Agencijsko poslovanje</w:t>
            </w:r>
          </w:p>
          <w:p w14:paraId="7E7527D2" w14:textId="77777777" w:rsidR="000C15C4" w:rsidRDefault="000C15C4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Učenici se dijele na dvije grupe </w:t>
            </w:r>
          </w:p>
          <w:p w14:paraId="0D6A42C6" w14:textId="372A7EF5" w:rsidR="000C15C4" w:rsidRDefault="000C15C4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Učenici postavljaju akcioni turistički aranžman,</w:t>
            </w:r>
            <w:r w:rsidR="00452B6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sastavljaju kalkulaciju</w:t>
            </w:r>
            <w:r w:rsidR="007F06A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cijene aranžmana,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</w:t>
            </w:r>
            <w:r w:rsidR="007F06A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utvrđuju uslove aranžmana i realizuju turističke aranžmane.</w:t>
            </w:r>
          </w:p>
          <w:p w14:paraId="708D595B" w14:textId="77777777" w:rsidR="000C15C4" w:rsidRDefault="000C15C4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Računovodstvo</w:t>
            </w:r>
          </w:p>
          <w:p w14:paraId="583370D5" w14:textId="77777777" w:rsidR="000C15C4" w:rsidRDefault="000C15C4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Na osnovu izrade kalkulacije turističkog aranžmana i ocekivanih prihoda u jednom obračunskom periodu</w:t>
            </w:r>
            <w:r w:rsidR="007F06A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sastavljaju bilans stanja na osnovu vec datih podataka o imovini i obavezama i bilans uspjeha na osnovu planiranih prihoda i rashoda. Na taj način se utvrđuje finansijski rezultat ( dobitak), koji se na osnovu odluke organa upravljanja rasporedjuje na unapređivanje poslovanja za sledeći obračunski period.</w:t>
            </w:r>
          </w:p>
          <w:p w14:paraId="1A6186C9" w14:textId="77777777" w:rsidR="007F06A9" w:rsidRDefault="007F06A9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Matematika:</w:t>
            </w:r>
          </w:p>
          <w:p w14:paraId="608416F2" w14:textId="178C8407" w:rsidR="007F06A9" w:rsidRDefault="007F06A9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Koriste osnov</w:t>
            </w:r>
            <w:r w:rsidR="00452B6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n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e matematičke formule za izračunav</w:t>
            </w:r>
            <w:r w:rsidR="00452B6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anj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e proc</w:t>
            </w:r>
            <w:r w:rsidR="00452B6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e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nata PDV</w:t>
            </w:r>
            <w:r w:rsidR="00452B6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-a,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marž</w:t>
            </w:r>
            <w:r w:rsidR="00452B6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e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, sabiranje, oduzimanje, množenje i dijeljenje</w:t>
            </w:r>
          </w:p>
          <w:p w14:paraId="7841D456" w14:textId="77777777" w:rsidR="007F06A9" w:rsidRDefault="007F06A9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Informatika:</w:t>
            </w:r>
          </w:p>
          <w:p w14:paraId="288187DF" w14:textId="6200912A" w:rsidR="007F06A9" w:rsidRPr="007F06A9" w:rsidRDefault="007F06A9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Učestvuju u izradi ankete zadovoljstva/nezadovoljstva učesnika aranžmana pruženim uslugama, analiziraju dobijene podatke izradom grafikona i dijagrama.</w:t>
            </w:r>
          </w:p>
        </w:tc>
      </w:tr>
      <w:tr w:rsidR="00A71C52" w:rsidRPr="003D1769" w14:paraId="33A7CF05" w14:textId="77777777" w:rsidTr="00A71C52">
        <w:trPr>
          <w:trHeight w:val="863"/>
        </w:trPr>
        <w:tc>
          <w:tcPr>
            <w:tcW w:w="2264" w:type="dxa"/>
            <w:shd w:val="clear" w:color="auto" w:fill="D9D9D9" w:themeFill="background1" w:themeFillShade="D9"/>
          </w:tcPr>
          <w:p w14:paraId="7C4A9FB7" w14:textId="77777777" w:rsidR="00A71C52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9. Materijali za podučavanje i učenje</w:t>
            </w:r>
          </w:p>
          <w:p w14:paraId="55DE257E" w14:textId="77777777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8762" w:type="dxa"/>
            <w:vAlign w:val="center"/>
          </w:tcPr>
          <w:p w14:paraId="46512FE9" w14:textId="4878969D" w:rsidR="00A71C52" w:rsidRPr="00177E69" w:rsidRDefault="00A71C52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r-Latn-ME"/>
              </w:rPr>
            </w:pPr>
            <w:r w:rsidRPr="321202B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Power Point prezentacije, web (geogebra.org), </w:t>
            </w:r>
            <w:r w:rsidR="007F06A9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Office 365</w:t>
            </w:r>
            <w:r w:rsidRPr="321202B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, </w:t>
            </w:r>
          </w:p>
        </w:tc>
      </w:tr>
      <w:tr w:rsidR="00A71C52" w:rsidRPr="003D1769" w14:paraId="348F0E3D" w14:textId="77777777" w:rsidTr="00A71C52">
        <w:trPr>
          <w:trHeight w:val="1727"/>
        </w:trPr>
        <w:tc>
          <w:tcPr>
            <w:tcW w:w="2264" w:type="dxa"/>
            <w:shd w:val="clear" w:color="auto" w:fill="D9D9D9" w:themeFill="background1" w:themeFillShade="D9"/>
          </w:tcPr>
          <w:p w14:paraId="47BDB055" w14:textId="77777777" w:rsidR="00A71C52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10. Potrebna materijalna sredstva</w:t>
            </w:r>
          </w:p>
          <w:p w14:paraId="53228B96" w14:textId="77777777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(uključujući troškovnik, ako je potrebno obezbijediti finansijska sredstva)</w:t>
            </w:r>
          </w:p>
        </w:tc>
        <w:tc>
          <w:tcPr>
            <w:tcW w:w="8762" w:type="dxa"/>
            <w:vAlign w:val="center"/>
          </w:tcPr>
          <w:p w14:paraId="6F51EA1B" w14:textId="416D223A" w:rsidR="00A71C52" w:rsidRPr="00177E69" w:rsidRDefault="00A71C52" w:rsidP="00551C0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321202B0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Računar,</w:t>
            </w:r>
            <w:r w:rsidR="00DE26FF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projektor, Interaktivna tabla,</w:t>
            </w:r>
            <w:r w:rsidRPr="321202B0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radni listići</w:t>
            </w:r>
            <w:r w:rsidR="00DE26FF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.</w:t>
            </w:r>
          </w:p>
        </w:tc>
      </w:tr>
      <w:tr w:rsidR="00A71C52" w:rsidRPr="003D1769" w14:paraId="00215B78" w14:textId="77777777" w:rsidTr="00A71C52">
        <w:trPr>
          <w:trHeight w:val="2888"/>
        </w:trPr>
        <w:tc>
          <w:tcPr>
            <w:tcW w:w="2264" w:type="dxa"/>
            <w:shd w:val="clear" w:color="auto" w:fill="D9D9D9" w:themeFill="background1" w:themeFillShade="D9"/>
          </w:tcPr>
          <w:p w14:paraId="6F21FA85" w14:textId="77777777" w:rsidR="00A71C52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lastRenderedPageBreak/>
              <w:t>11. Očekivani rezultati</w:t>
            </w:r>
          </w:p>
          <w:p w14:paraId="0594C1A6" w14:textId="77777777" w:rsidR="00A71C52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  <w:p w14:paraId="36D59E33" w14:textId="77777777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8762" w:type="dxa"/>
          </w:tcPr>
          <w:p w14:paraId="3C22DA67" w14:textId="77777777" w:rsidR="00A71C52" w:rsidRPr="0097090C" w:rsidRDefault="00A71C52" w:rsidP="00551C05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321202B0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Učenici su:</w:t>
            </w:r>
          </w:p>
          <w:p w14:paraId="30197678" w14:textId="34684FA9" w:rsidR="00A71C52" w:rsidRDefault="00A71C52" w:rsidP="00DE26FF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321202B0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prikupili i </w:t>
            </w:r>
            <w:r w:rsidR="00DE26FF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sistematizovali podatke</w:t>
            </w:r>
          </w:p>
          <w:p w14:paraId="20C4E508" w14:textId="31D06238" w:rsidR="00DE26FF" w:rsidRDefault="00DE26FF" w:rsidP="00DE26FF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sastavili turističke aranžmane</w:t>
            </w:r>
          </w:p>
          <w:p w14:paraId="2254C767" w14:textId="6732B364" w:rsidR="00DE26FF" w:rsidRDefault="00DE26FF" w:rsidP="00DE26FF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popunili ponuđene i zakonom predviđene obrasce</w:t>
            </w:r>
          </w:p>
          <w:p w14:paraId="5BE2AD5D" w14:textId="772535A7" w:rsidR="00A71C52" w:rsidRDefault="00A71C52" w:rsidP="00DE26FF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321202B0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izvršili proračune,</w:t>
            </w:r>
          </w:p>
          <w:p w14:paraId="700BFCBF" w14:textId="7C3F3377" w:rsidR="00DE26FF" w:rsidRPr="00DE26FF" w:rsidRDefault="00DE26FF" w:rsidP="00DE26FF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kreirali ankete</w:t>
            </w:r>
          </w:p>
          <w:p w14:paraId="2221A579" w14:textId="1FA64BBA" w:rsidR="00A71C52" w:rsidRDefault="00A71C52" w:rsidP="00DE26FF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321202B0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kreirali dijagrame, </w:t>
            </w:r>
          </w:p>
          <w:p w14:paraId="49B3DCD6" w14:textId="594E6E79" w:rsidR="00DE26FF" w:rsidRDefault="00DE26FF" w:rsidP="00DE26FF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analizira anketu</w:t>
            </w:r>
          </w:p>
          <w:p w14:paraId="3000141D" w14:textId="77777777" w:rsidR="00DE26FF" w:rsidRPr="0097090C" w:rsidRDefault="00DE26FF" w:rsidP="00551C05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261B4B38" w14:textId="286358A2" w:rsidR="00A71C52" w:rsidRPr="0097090C" w:rsidRDefault="00A71C52" w:rsidP="00551C05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A71C52" w:rsidRPr="003D1769" w14:paraId="57E482B6" w14:textId="77777777" w:rsidTr="00A71C52">
        <w:trPr>
          <w:trHeight w:val="1727"/>
        </w:trPr>
        <w:tc>
          <w:tcPr>
            <w:tcW w:w="2264" w:type="dxa"/>
            <w:shd w:val="clear" w:color="auto" w:fill="D9D9D9" w:themeFill="background1" w:themeFillShade="D9"/>
          </w:tcPr>
          <w:p w14:paraId="1ABEBFF2" w14:textId="77777777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12. Opis sistema vrednovanja</w:t>
            </w:r>
          </w:p>
        </w:tc>
        <w:tc>
          <w:tcPr>
            <w:tcW w:w="8762" w:type="dxa"/>
          </w:tcPr>
          <w:p w14:paraId="163978AA" w14:textId="77777777" w:rsidR="00A71C52" w:rsidRPr="00C0110E" w:rsidRDefault="00A71C52" w:rsidP="00551C05">
            <w:pPr>
              <w:spacing w:line="276" w:lineRule="auto"/>
              <w:rPr>
                <w:lang w:val="sr-Latn-ME"/>
              </w:rPr>
            </w:pPr>
            <w:r w:rsidRPr="321202B0">
              <w:rPr>
                <w:lang w:val="sr-Latn-ME"/>
              </w:rPr>
              <w:t>Prezentacija, samoevaluacija i evaluacija u odnosu na dogovorene kriterijume:</w:t>
            </w:r>
          </w:p>
          <w:p w14:paraId="35D6BE31" w14:textId="77777777" w:rsidR="00A71C52" w:rsidRPr="00C0110E" w:rsidRDefault="00A71C52" w:rsidP="00551C05">
            <w:pPr>
              <w:spacing w:line="276" w:lineRule="auto"/>
              <w:rPr>
                <w:lang w:val="sr-Latn-ME"/>
              </w:rPr>
            </w:pPr>
            <w:r w:rsidRPr="0243A858">
              <w:rPr>
                <w:lang w:val="sr-Latn-ME"/>
              </w:rPr>
              <w:t>70% učenika uspješno izvršilo svoje zadatke - zadovoljavajuće</w:t>
            </w:r>
          </w:p>
          <w:p w14:paraId="0A4B2CA1" w14:textId="77777777" w:rsidR="00A71C52" w:rsidRPr="00C0110E" w:rsidRDefault="00A71C52" w:rsidP="00551C05">
            <w:pPr>
              <w:spacing w:line="276" w:lineRule="auto"/>
              <w:rPr>
                <w:lang w:val="sr-Latn-ME"/>
              </w:rPr>
            </w:pPr>
            <w:r w:rsidRPr="0243A858">
              <w:rPr>
                <w:lang w:val="sr-Latn-ME"/>
              </w:rPr>
              <w:t>80% učenika uspješno izvršilo svoje zadatke - uspješno (dobro)</w:t>
            </w:r>
          </w:p>
          <w:p w14:paraId="00FBD344" w14:textId="77777777" w:rsidR="00A71C52" w:rsidRPr="00C0110E" w:rsidRDefault="00A71C52" w:rsidP="00551C05">
            <w:pPr>
              <w:spacing w:line="276" w:lineRule="auto"/>
              <w:rPr>
                <w:color w:val="000000" w:themeColor="text1"/>
                <w:lang w:val="sr-Latn-ME"/>
              </w:rPr>
            </w:pPr>
            <w:r w:rsidRPr="0243A858">
              <w:rPr>
                <w:lang w:val="sr-Latn-ME"/>
              </w:rPr>
              <w:t>90% i više učenika uspješno izvršilo svoje zadatke - izvrsno</w:t>
            </w:r>
          </w:p>
        </w:tc>
      </w:tr>
      <w:tr w:rsidR="00A71C52" w:rsidRPr="003D1769" w14:paraId="065248E1" w14:textId="77777777" w:rsidTr="00A71C52">
        <w:trPr>
          <w:trHeight w:val="476"/>
        </w:trPr>
        <w:tc>
          <w:tcPr>
            <w:tcW w:w="2264" w:type="dxa"/>
            <w:shd w:val="clear" w:color="auto" w:fill="D9D9D9" w:themeFill="background1" w:themeFillShade="D9"/>
          </w:tcPr>
          <w:p w14:paraId="747763FF" w14:textId="77777777" w:rsidR="00A71C52" w:rsidRPr="003D1769" w:rsidRDefault="00A71C52" w:rsidP="00551C05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321202B0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13. Evaluacija</w:t>
            </w:r>
          </w:p>
        </w:tc>
        <w:tc>
          <w:tcPr>
            <w:tcW w:w="8762" w:type="dxa"/>
          </w:tcPr>
          <w:p w14:paraId="234417D0" w14:textId="77777777" w:rsidR="00A71C52" w:rsidRPr="00177E69" w:rsidRDefault="00A71C52" w:rsidP="00551C05">
            <w:pPr>
              <w:spacing w:after="200" w:line="276" w:lineRule="auto"/>
              <w:rPr>
                <w:rFonts w:ascii="Arial" w:eastAsia="Calibri" w:hAnsi="Arial" w:cs="Arial"/>
                <w:lang w:val="sr-Latn-ME" w:eastAsia="en-US" w:bidi="ar-SA"/>
              </w:rPr>
            </w:pPr>
            <w:r w:rsidRPr="321202B0">
              <w:rPr>
                <w:rFonts w:ascii="Arial" w:eastAsia="Calibri" w:hAnsi="Arial" w:cs="Arial"/>
                <w:lang w:val="sr-Latn-ME" w:eastAsia="en-US" w:bidi="ar-SA"/>
              </w:rPr>
              <w:t>Evaluacija i samoevaluacija na osnovu izrađenih materijala.</w:t>
            </w:r>
          </w:p>
        </w:tc>
      </w:tr>
    </w:tbl>
    <w:p w14:paraId="2BBD972A" w14:textId="77777777" w:rsidR="003F6187" w:rsidRDefault="003F6187"/>
    <w:p w14:paraId="28077496" w14:textId="77777777" w:rsidR="002346FD" w:rsidRDefault="002346FD"/>
    <w:p w14:paraId="4110539E" w14:textId="77777777" w:rsidR="002346FD" w:rsidRDefault="002346FD"/>
    <w:p w14:paraId="2A64A5EC" w14:textId="77777777" w:rsidR="002346FD" w:rsidRDefault="002346FD"/>
    <w:p w14:paraId="723E1A2F" w14:textId="77777777" w:rsidR="002346FD" w:rsidRDefault="002346FD"/>
    <w:p w14:paraId="537F79E7" w14:textId="77777777" w:rsidR="002346FD" w:rsidRDefault="002346FD"/>
    <w:p w14:paraId="5C74846F" w14:textId="77777777" w:rsidR="002346FD" w:rsidRDefault="002346FD"/>
    <w:p w14:paraId="7D097747" w14:textId="77777777" w:rsidR="002346FD" w:rsidRDefault="002346FD"/>
    <w:p w14:paraId="6F31E0A4" w14:textId="77777777" w:rsidR="002346FD" w:rsidRDefault="002346FD"/>
    <w:p w14:paraId="6783EB89" w14:textId="77777777" w:rsidR="002346FD" w:rsidRDefault="002346FD"/>
    <w:p w14:paraId="4AEFDFA1" w14:textId="77777777" w:rsidR="002346FD" w:rsidRDefault="002346FD"/>
    <w:p w14:paraId="6F62FCCD" w14:textId="77777777" w:rsidR="002346FD" w:rsidRDefault="002346FD"/>
    <w:p w14:paraId="43893218" w14:textId="77777777" w:rsidR="002346FD" w:rsidRDefault="002346FD"/>
    <w:p w14:paraId="015392AC" w14:textId="77777777" w:rsidR="002346FD" w:rsidRDefault="002346FD"/>
    <w:p w14:paraId="7E2E7CB0" w14:textId="77777777" w:rsidR="002346FD" w:rsidRDefault="002346FD"/>
    <w:p w14:paraId="58727295" w14:textId="77777777" w:rsidR="002346FD" w:rsidRDefault="002346FD"/>
    <w:p w14:paraId="39A2B33E" w14:textId="77777777" w:rsidR="002346FD" w:rsidRDefault="002346FD"/>
    <w:p w14:paraId="31C327B1" w14:textId="77777777" w:rsidR="002346FD" w:rsidRDefault="002346FD"/>
    <w:p w14:paraId="26D686CC" w14:textId="77777777" w:rsidR="002346FD" w:rsidRDefault="002346FD"/>
    <w:p w14:paraId="0EFDFD41" w14:textId="77777777" w:rsidR="002346FD" w:rsidRDefault="002346FD"/>
    <w:p w14:paraId="40E9627B" w14:textId="77777777" w:rsidR="002346FD" w:rsidRDefault="002346FD"/>
    <w:p w14:paraId="5473E78B" w14:textId="77777777" w:rsidR="002346FD" w:rsidRDefault="002346FD"/>
    <w:p w14:paraId="7D8697AF" w14:textId="77777777" w:rsidR="002346FD" w:rsidRDefault="002346FD"/>
    <w:p w14:paraId="2F760CC3" w14:textId="77777777" w:rsidR="002346FD" w:rsidRDefault="002346FD"/>
    <w:p w14:paraId="5ED455CD" w14:textId="77777777" w:rsidR="002346FD" w:rsidRDefault="002346FD"/>
    <w:p w14:paraId="12EC85D2" w14:textId="77777777" w:rsidR="002346FD" w:rsidRDefault="002346FD"/>
    <w:p w14:paraId="16D695CB" w14:textId="77777777" w:rsidR="002346FD" w:rsidRDefault="002346FD"/>
    <w:p w14:paraId="413D51AE" w14:textId="77777777" w:rsidR="002346FD" w:rsidRDefault="002346FD"/>
    <w:p w14:paraId="68735E3E" w14:textId="77777777" w:rsidR="002346FD" w:rsidRDefault="002346FD"/>
    <w:p w14:paraId="2CF36F27" w14:textId="77777777" w:rsidR="002346FD" w:rsidRDefault="002346FD"/>
    <w:p w14:paraId="11FC03F6" w14:textId="77777777" w:rsidR="002346FD" w:rsidRDefault="002346FD"/>
    <w:p w14:paraId="0C30B136" w14:textId="77777777" w:rsidR="002346FD" w:rsidRDefault="002346FD"/>
    <w:p w14:paraId="430B2AFA" w14:textId="77777777" w:rsidR="002346FD" w:rsidRDefault="002346FD"/>
    <w:p w14:paraId="1E7C81CE" w14:textId="77777777" w:rsidR="002346FD" w:rsidRDefault="002346FD"/>
    <w:p w14:paraId="298C6C2B" w14:textId="77777777" w:rsidR="002346FD" w:rsidRDefault="002346FD"/>
    <w:p w14:paraId="5B92F0F5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</w:pPr>
      <w:proofErr w:type="gram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lastRenderedPageBreak/>
        <w:t xml:space="preserve">ZADATAK </w:t>
      </w:r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 1</w:t>
      </w:r>
      <w:proofErr w:type="gramEnd"/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>.</w:t>
      </w:r>
    </w:p>
    <w:p w14:paraId="2F32BFF2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</w:pPr>
    </w:p>
    <w:p w14:paraId="48FA71B1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</w:pPr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А)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Napravi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program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za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trodnevno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turističko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putovanje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u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adekvatnoj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formi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na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relaciji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Bar-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Kolašin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-Bar</w:t>
      </w:r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.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Smještaj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je </w:t>
      </w:r>
      <w:proofErr w:type="spellStart"/>
      <w:proofErr w:type="gram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na</w:t>
      </w:r>
      <w:proofErr w:type="spellEnd"/>
      <w:proofErr w:type="gram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bazi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dva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polupansiona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. </w:t>
      </w:r>
      <w:proofErr w:type="spellStart"/>
      <w:proofErr w:type="gram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Ciljna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grupa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su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učenici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ekonomske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škole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>.</w:t>
      </w:r>
      <w:proofErr w:type="gramEnd"/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 </w:t>
      </w:r>
      <w:proofErr w:type="spellStart"/>
      <w:proofErr w:type="gram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Provizija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turističke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agencije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je</w:t>
      </w:r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 10%.</w:t>
      </w:r>
      <w:proofErr w:type="gramEnd"/>
    </w:p>
    <w:p w14:paraId="4AE877C7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</w:pPr>
    </w:p>
    <w:p w14:paraId="5347FD63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</w:pP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Turističko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putovanje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treba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da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ispuni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>:</w:t>
      </w:r>
    </w:p>
    <w:p w14:paraId="0BD08E9E" w14:textId="77777777" w:rsidR="000056B6" w:rsidRPr="000056B6" w:rsidRDefault="000056B6" w:rsidP="000056B6">
      <w:pPr>
        <w:widowControl/>
        <w:numPr>
          <w:ilvl w:val="0"/>
          <w:numId w:val="7"/>
        </w:numPr>
        <w:autoSpaceDE/>
        <w:autoSpaceDN/>
        <w:spacing w:line="200" w:lineRule="exact"/>
        <w:contextualSpacing/>
        <w:rPr>
          <w:rFonts w:ascii="Times New Roman" w:eastAsia="Times New Roman" w:hAnsi="Times New Roman" w:cs="Times New Roman"/>
          <w:sz w:val="24"/>
          <w:szCs w:val="24"/>
          <w:lang w:val="sr-Cyrl-RS" w:eastAsia="en-US" w:bidi="ar-SA"/>
        </w:rPr>
      </w:pPr>
      <w:proofErr w:type="spellStart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Dva</w:t>
      </w:r>
      <w:proofErr w:type="spellEnd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lokaliteta</w:t>
      </w:r>
      <w:proofErr w:type="spellEnd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od</w:t>
      </w:r>
      <w:proofErr w:type="spellEnd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značaja</w:t>
      </w:r>
      <w:proofErr w:type="spellEnd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za</w:t>
      </w:r>
      <w:proofErr w:type="spellEnd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stručni</w:t>
      </w:r>
      <w:proofErr w:type="spellEnd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aspect </w:t>
      </w:r>
      <w:proofErr w:type="spellStart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putovanja</w:t>
      </w:r>
      <w:proofErr w:type="spellEnd"/>
    </w:p>
    <w:p w14:paraId="5AFBFA18" w14:textId="77777777" w:rsidR="000056B6" w:rsidRPr="000056B6" w:rsidRDefault="000056B6" w:rsidP="000056B6">
      <w:pPr>
        <w:widowControl/>
        <w:numPr>
          <w:ilvl w:val="0"/>
          <w:numId w:val="7"/>
        </w:numPr>
        <w:autoSpaceDE/>
        <w:autoSpaceDN/>
        <w:spacing w:line="200" w:lineRule="exact"/>
        <w:contextualSpacing/>
        <w:rPr>
          <w:rFonts w:ascii="Times New Roman" w:eastAsia="Times New Roman" w:hAnsi="Times New Roman" w:cs="Times New Roman"/>
          <w:sz w:val="24"/>
          <w:szCs w:val="24"/>
          <w:lang w:val="sr-Cyrl-RS" w:eastAsia="en-US" w:bidi="ar-SA"/>
        </w:rPr>
      </w:pPr>
      <w:proofErr w:type="spellStart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Dva</w:t>
      </w:r>
      <w:proofErr w:type="spellEnd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večernja</w:t>
      </w:r>
      <w:proofErr w:type="spellEnd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programa</w:t>
      </w:r>
      <w:proofErr w:type="spellEnd"/>
    </w:p>
    <w:p w14:paraId="0FB65B7D" w14:textId="77777777" w:rsidR="000056B6" w:rsidRPr="000056B6" w:rsidRDefault="000056B6" w:rsidP="000056B6">
      <w:pPr>
        <w:widowControl/>
        <w:numPr>
          <w:ilvl w:val="0"/>
          <w:numId w:val="7"/>
        </w:numPr>
        <w:autoSpaceDE/>
        <w:autoSpaceDN/>
        <w:spacing w:line="200" w:lineRule="exact"/>
        <w:contextualSpacing/>
        <w:rPr>
          <w:rFonts w:ascii="Times New Roman" w:eastAsia="Times New Roman" w:hAnsi="Times New Roman" w:cs="Times New Roman"/>
          <w:sz w:val="24"/>
          <w:szCs w:val="24"/>
          <w:lang w:val="sr-Cyrl-RS" w:eastAsia="en-US" w:bidi="ar-SA"/>
        </w:rPr>
      </w:pPr>
      <w:proofErr w:type="spellStart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Dva</w:t>
      </w:r>
      <w:proofErr w:type="spellEnd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ručka</w:t>
      </w:r>
      <w:proofErr w:type="spellEnd"/>
    </w:p>
    <w:p w14:paraId="61E08C0C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</w:pPr>
    </w:p>
    <w:p w14:paraId="7E6986B1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</w:pPr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Б)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Izraditi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kalkulaciju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cijene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turističkog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putovanja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na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bazi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 45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učesnika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>.</w:t>
      </w:r>
    </w:p>
    <w:p w14:paraId="31612871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</w:pPr>
    </w:p>
    <w:p w14:paraId="77593F81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 xml:space="preserve">Ц)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Za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ovo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putovanje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navedi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uslove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plaćanja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sr-Cyrl-RS" w:eastAsia="ko-KR" w:bidi="ar-SA"/>
        </w:rPr>
        <w:t>.</w:t>
      </w:r>
    </w:p>
    <w:p w14:paraId="35E62A81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59F96D67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50E700C1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CIJENE:</w:t>
      </w:r>
    </w:p>
    <w:p w14:paraId="4914BB03" w14:textId="77777777" w:rsidR="000056B6" w:rsidRPr="000056B6" w:rsidRDefault="000056B6" w:rsidP="000056B6">
      <w:pPr>
        <w:widowControl/>
        <w:numPr>
          <w:ilvl w:val="0"/>
          <w:numId w:val="8"/>
        </w:numPr>
        <w:autoSpaceDE/>
        <w:autoSpaceDN/>
        <w:spacing w:line="200" w:lineRule="exact"/>
        <w:contextualSpacing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Cijena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polupansiona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-  20e</w:t>
      </w:r>
    </w:p>
    <w:p w14:paraId="3B574632" w14:textId="77777777" w:rsidR="000056B6" w:rsidRPr="000056B6" w:rsidRDefault="000056B6" w:rsidP="000056B6">
      <w:pPr>
        <w:widowControl/>
        <w:numPr>
          <w:ilvl w:val="0"/>
          <w:numId w:val="8"/>
        </w:numPr>
        <w:autoSpaceDE/>
        <w:autoSpaceDN/>
        <w:spacing w:line="200" w:lineRule="exact"/>
        <w:contextualSpacing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Cijena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ručka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po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osobi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- 4e</w:t>
      </w:r>
    </w:p>
    <w:p w14:paraId="1E2CB96B" w14:textId="77777777" w:rsidR="000056B6" w:rsidRPr="000056B6" w:rsidRDefault="000056B6" w:rsidP="000056B6">
      <w:pPr>
        <w:widowControl/>
        <w:numPr>
          <w:ilvl w:val="0"/>
          <w:numId w:val="8"/>
        </w:numPr>
        <w:autoSpaceDE/>
        <w:autoSpaceDN/>
        <w:spacing w:line="200" w:lineRule="exact"/>
        <w:contextualSpacing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Cijeneulaznica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- 1e</w:t>
      </w:r>
    </w:p>
    <w:p w14:paraId="34D1FBC3" w14:textId="77777777" w:rsidR="000056B6" w:rsidRPr="000056B6" w:rsidRDefault="000056B6" w:rsidP="000056B6">
      <w:pPr>
        <w:widowControl/>
        <w:numPr>
          <w:ilvl w:val="0"/>
          <w:numId w:val="8"/>
        </w:numPr>
        <w:autoSpaceDE/>
        <w:autoSpaceDN/>
        <w:spacing w:line="200" w:lineRule="exact"/>
        <w:contextualSpacing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Cijena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prevoza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po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km-0,90e</w:t>
      </w:r>
    </w:p>
    <w:p w14:paraId="76B44306" w14:textId="77777777" w:rsidR="000056B6" w:rsidRPr="000056B6" w:rsidRDefault="000056B6" w:rsidP="000056B6">
      <w:pPr>
        <w:widowControl/>
        <w:numPr>
          <w:ilvl w:val="0"/>
          <w:numId w:val="8"/>
        </w:numPr>
        <w:autoSpaceDE/>
        <w:autoSpaceDN/>
        <w:spacing w:line="200" w:lineRule="exact"/>
        <w:contextualSpacing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Agencija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je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odobrila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dva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gratisa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za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nastavnike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i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dva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za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učenike</w:t>
      </w:r>
      <w:proofErr w:type="spellEnd"/>
    </w:p>
    <w:p w14:paraId="7C7C3F8D" w14:textId="77777777" w:rsidR="000056B6" w:rsidRPr="000056B6" w:rsidRDefault="000056B6" w:rsidP="000056B6">
      <w:pPr>
        <w:widowControl/>
        <w:numPr>
          <w:ilvl w:val="0"/>
          <w:numId w:val="8"/>
        </w:numPr>
        <w:autoSpaceDE/>
        <w:autoSpaceDN/>
        <w:spacing w:line="200" w:lineRule="exact"/>
        <w:contextualSpacing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Troškovi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pratioca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-20e</w:t>
      </w:r>
    </w:p>
    <w:p w14:paraId="459F0686" w14:textId="77777777" w:rsidR="000056B6" w:rsidRPr="000056B6" w:rsidRDefault="000056B6" w:rsidP="000056B6">
      <w:pPr>
        <w:widowControl/>
        <w:numPr>
          <w:ilvl w:val="0"/>
          <w:numId w:val="8"/>
        </w:numPr>
        <w:autoSpaceDE/>
        <w:autoSpaceDN/>
        <w:spacing w:line="200" w:lineRule="exact"/>
        <w:contextualSpacing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Troškovi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ljekara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-20 e</w:t>
      </w:r>
    </w:p>
    <w:p w14:paraId="00CA17BA" w14:textId="77777777" w:rsidR="000056B6" w:rsidRPr="000056B6" w:rsidRDefault="000056B6" w:rsidP="000056B6">
      <w:pPr>
        <w:widowControl/>
        <w:numPr>
          <w:ilvl w:val="0"/>
          <w:numId w:val="8"/>
        </w:numPr>
        <w:autoSpaceDE/>
        <w:autoSpaceDN/>
        <w:spacing w:line="200" w:lineRule="exact"/>
        <w:contextualSpacing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Troškovi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agencije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22,50e</w:t>
      </w:r>
    </w:p>
    <w:p w14:paraId="63FCF443" w14:textId="77777777" w:rsidR="000056B6" w:rsidRPr="000056B6" w:rsidRDefault="000056B6" w:rsidP="000056B6">
      <w:pPr>
        <w:widowControl/>
        <w:numPr>
          <w:ilvl w:val="0"/>
          <w:numId w:val="8"/>
        </w:numPr>
        <w:autoSpaceDE/>
        <w:autoSpaceDN/>
        <w:spacing w:line="200" w:lineRule="exact"/>
        <w:contextualSpacing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Troškovi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platnog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prometa</w:t>
      </w:r>
      <w:proofErr w:type="spellEnd"/>
      <w:r w:rsidRPr="000056B6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1%</w:t>
      </w:r>
    </w:p>
    <w:p w14:paraId="7A33A94C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2AF2B0B0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  <w:proofErr w:type="gram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ZADATAK 2.</w:t>
      </w:r>
      <w:proofErr w:type="gramEnd"/>
    </w:p>
    <w:p w14:paraId="3B710EF4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7B577743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Osmisli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i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napravi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anketu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za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anketiranje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zadovoljstva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učesnika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turističkog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aranžmana</w:t>
      </w:r>
      <w:proofErr w:type="spellEnd"/>
    </w:p>
    <w:p w14:paraId="65873043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0E535BFA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2EFC2CEF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1B549F9F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187C6597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775208A0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2121D9DD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2AAFB0F4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312446ED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57C1B41C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3D2770FC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2D265315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324E16CF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78CDD64B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0BA2E5F3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035C4192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054C2A8D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560912A7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351D69AF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446C3052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05869A27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17D46DE9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4B894FC5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6DC62762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65E1CD3D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228B9A11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60A25025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4DE990B4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14612D7F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6F1B2E63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00CF7039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3110EFAF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71C7D028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19899418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4E031AD5" w14:textId="77777777" w:rsidR="000056B6" w:rsidRPr="000056B6" w:rsidRDefault="000056B6" w:rsidP="000056B6">
      <w:pPr>
        <w:widowControl/>
        <w:autoSpaceDE/>
        <w:autoSpaceDN/>
        <w:spacing w:line="200" w:lineRule="exact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68294D78" w14:textId="77777777" w:rsid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4A5A4196" w14:textId="77777777" w:rsid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0392ECD7" w14:textId="77777777" w:rsid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3694A350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138DEA9C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lastRenderedPageBreak/>
        <w:t>Prilog 1.</w:t>
      </w:r>
    </w:p>
    <w:p w14:paraId="466E195F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KALKULACIJA CIJENE TURISTIČKOG ARANŽMANA</w:t>
      </w:r>
    </w:p>
    <w:p w14:paraId="08D01BEB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ab/>
      </w:r>
    </w:p>
    <w:tbl>
      <w:tblPr>
        <w:tblW w:w="1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15"/>
        <w:gridCol w:w="5427"/>
      </w:tblGrid>
      <w:tr w:rsidR="000056B6" w:rsidRPr="000056B6" w14:paraId="6FE1DA96" w14:textId="77777777" w:rsidTr="000056B6">
        <w:trPr>
          <w:trHeight w:val="266"/>
        </w:trPr>
        <w:tc>
          <w:tcPr>
            <w:tcW w:w="5715" w:type="dxa"/>
          </w:tcPr>
          <w:p w14:paraId="32CBC802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>Opis putovanja:</w:t>
            </w:r>
          </w:p>
        </w:tc>
        <w:tc>
          <w:tcPr>
            <w:tcW w:w="5427" w:type="dxa"/>
          </w:tcPr>
          <w:p w14:paraId="4EC4D310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</w:p>
        </w:tc>
      </w:tr>
      <w:tr w:rsidR="000056B6" w:rsidRPr="000056B6" w14:paraId="5E72A416" w14:textId="77777777" w:rsidTr="000056B6">
        <w:trPr>
          <w:trHeight w:val="266"/>
        </w:trPr>
        <w:tc>
          <w:tcPr>
            <w:tcW w:w="5715" w:type="dxa"/>
          </w:tcPr>
          <w:p w14:paraId="468B9B29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>Vrijeme izvođenja turističkog putovanja:</w:t>
            </w:r>
          </w:p>
        </w:tc>
        <w:tc>
          <w:tcPr>
            <w:tcW w:w="5427" w:type="dxa"/>
          </w:tcPr>
          <w:p w14:paraId="74CC58AC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</w:p>
        </w:tc>
      </w:tr>
      <w:tr w:rsidR="000056B6" w:rsidRPr="000056B6" w14:paraId="7E5F5DDF" w14:textId="77777777" w:rsidTr="000056B6">
        <w:trPr>
          <w:cantSplit/>
          <w:trHeight w:val="547"/>
        </w:trPr>
        <w:tc>
          <w:tcPr>
            <w:tcW w:w="11142" w:type="dxa"/>
            <w:gridSpan w:val="2"/>
          </w:tcPr>
          <w:p w14:paraId="6F0DC584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Kalkulacija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cijene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turističkog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putovanja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rađena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bazi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_</w:t>
            </w:r>
            <w:r w:rsidRPr="000056B6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u w:val="single"/>
                <w:lang w:val="en-US" w:eastAsia="ko-KR" w:bidi="ar-SA"/>
              </w:rPr>
              <w:t xml:space="preserve">minimum      </w:t>
            </w:r>
            <w:proofErr w:type="spellStart"/>
            <w:r w:rsidRPr="000056B6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u w:val="single"/>
                <w:lang w:val="en-US" w:eastAsia="ko-KR" w:bidi="ar-SA"/>
              </w:rPr>
              <w:t>platnih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_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učesnika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putovanja</w:t>
            </w:r>
            <w:proofErr w:type="spellEnd"/>
          </w:p>
        </w:tc>
      </w:tr>
    </w:tbl>
    <w:p w14:paraId="2BA13D35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</w:pPr>
    </w:p>
    <w:tbl>
      <w:tblPr>
        <w:tblW w:w="11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5"/>
        <w:gridCol w:w="2445"/>
        <w:gridCol w:w="15"/>
        <w:gridCol w:w="5489"/>
        <w:gridCol w:w="1316"/>
      </w:tblGrid>
      <w:tr w:rsidR="000056B6" w:rsidRPr="000056B6" w14:paraId="387F3AE6" w14:textId="77777777" w:rsidTr="00551C05">
        <w:trPr>
          <w:cantSplit/>
          <w:trHeight w:val="510"/>
          <w:jc w:val="center"/>
        </w:trPr>
        <w:tc>
          <w:tcPr>
            <w:tcW w:w="43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3B5E435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VRSTA TROŠKOVA</w:t>
            </w:r>
          </w:p>
        </w:tc>
        <w:tc>
          <w:tcPr>
            <w:tcW w:w="6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400A9CF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Cyrl-R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IZNOS TROŠKOVA U EURIMA</w:t>
            </w:r>
          </w:p>
        </w:tc>
      </w:tr>
      <w:tr w:rsidR="000056B6" w:rsidRPr="000056B6" w14:paraId="693567AD" w14:textId="77777777" w:rsidTr="00551C05">
        <w:trPr>
          <w:cantSplit/>
          <w:trHeight w:val="1065"/>
          <w:jc w:val="center"/>
        </w:trPr>
        <w:tc>
          <w:tcPr>
            <w:tcW w:w="43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4035516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EE3E411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Cyrl-CS" w:eastAsia="ko-KR" w:bidi="ar-SA"/>
              </w:rPr>
            </w:pPr>
          </w:p>
          <w:p w14:paraId="57B1270F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Opis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i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postupak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obračuna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sr-Cyrl-C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ukupnih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troškova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sr-Cyrl-CS" w:eastAsia="ko-KR" w:bidi="ar-SA"/>
              </w:rPr>
              <w:t xml:space="preserve"> </w:t>
            </w:r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i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troškova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po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jednom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učesniku</w:t>
            </w:r>
            <w:proofErr w:type="spellEnd"/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2343DD8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za</w:t>
            </w:r>
            <w:proofErr w:type="spellEnd"/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 xml:space="preserve"> 1 </w:t>
            </w:r>
            <w:proofErr w:type="spellStart"/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učesnika</w:t>
            </w:r>
            <w:proofErr w:type="spellEnd"/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putovanja</w:t>
            </w:r>
            <w:proofErr w:type="spellEnd"/>
          </w:p>
        </w:tc>
      </w:tr>
      <w:tr w:rsidR="000056B6" w:rsidRPr="000056B6" w14:paraId="33E34631" w14:textId="77777777" w:rsidTr="00551C05">
        <w:trPr>
          <w:cantSplit/>
          <w:trHeight w:val="575"/>
          <w:jc w:val="center"/>
        </w:trPr>
        <w:tc>
          <w:tcPr>
            <w:tcW w:w="1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D73A61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TROŠKOVI PRUŽALACA USLUGA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E76F9C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prevoza</w:t>
            </w:r>
            <w:proofErr w:type="spellEnd"/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8B17B62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BD70B8E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</w:pPr>
          </w:p>
        </w:tc>
      </w:tr>
      <w:tr w:rsidR="000056B6" w:rsidRPr="000056B6" w14:paraId="153B53B9" w14:textId="77777777" w:rsidTr="00551C05">
        <w:trPr>
          <w:cantSplit/>
          <w:trHeight w:val="1077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08862A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0FD439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hotelijera</w:t>
            </w:r>
            <w:proofErr w:type="spellEnd"/>
          </w:p>
          <w:p w14:paraId="0D4D55D1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-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cijena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polupansiona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  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uključena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boravišna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taksa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i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osiguranje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) </w:t>
            </w:r>
          </w:p>
        </w:tc>
        <w:tc>
          <w:tcPr>
            <w:tcW w:w="55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AE1F4DC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</w:p>
        </w:tc>
        <w:tc>
          <w:tcPr>
            <w:tcW w:w="13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97B9620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</w:p>
        </w:tc>
      </w:tr>
      <w:tr w:rsidR="000056B6" w:rsidRPr="000056B6" w14:paraId="6CEA5549" w14:textId="77777777" w:rsidTr="00551C05">
        <w:trPr>
          <w:cantSplit/>
          <w:trHeight w:val="57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078AB2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6081C4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ručka</w:t>
            </w:r>
            <w:proofErr w:type="spellEnd"/>
          </w:p>
        </w:tc>
        <w:tc>
          <w:tcPr>
            <w:tcW w:w="55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D5F1165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</w:p>
        </w:tc>
        <w:tc>
          <w:tcPr>
            <w:tcW w:w="13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32B3DB0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</w:pPr>
          </w:p>
        </w:tc>
      </w:tr>
      <w:tr w:rsidR="000056B6" w:rsidRPr="000056B6" w14:paraId="0A206A3F" w14:textId="77777777" w:rsidTr="00551C05">
        <w:trPr>
          <w:cantSplit/>
          <w:trHeight w:val="48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D6D53E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BF91F3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ulaznica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 xml:space="preserve"> </w:t>
            </w:r>
          </w:p>
        </w:tc>
        <w:tc>
          <w:tcPr>
            <w:tcW w:w="55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04EFCCF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</w:p>
        </w:tc>
        <w:tc>
          <w:tcPr>
            <w:tcW w:w="13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1454978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</w:p>
        </w:tc>
      </w:tr>
      <w:tr w:rsidR="000056B6" w:rsidRPr="000056B6" w14:paraId="4B15DE06" w14:textId="77777777" w:rsidTr="00551C05">
        <w:trPr>
          <w:trHeight w:val="240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1898B919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 xml:space="preserve">I  </w:t>
            </w:r>
          </w:p>
          <w:p w14:paraId="3601AF20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NETO CIJENA</w:t>
            </w:r>
          </w:p>
        </w:tc>
        <w:tc>
          <w:tcPr>
            <w:tcW w:w="7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79A83D8E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ТROŠKOVI PRUŽALACA USLUGA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464E761C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Cyrl-CS" w:eastAsia="ko-KR" w:bidi="ar-SA"/>
              </w:rPr>
            </w:pPr>
          </w:p>
        </w:tc>
      </w:tr>
      <w:tr w:rsidR="000056B6" w:rsidRPr="000056B6" w14:paraId="59B039D3" w14:textId="77777777" w:rsidTr="00551C05">
        <w:trPr>
          <w:cantSplit/>
          <w:trHeight w:val="165"/>
          <w:jc w:val="center"/>
        </w:trPr>
        <w:tc>
          <w:tcPr>
            <w:tcW w:w="1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F35B75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n-US" w:eastAsia="ko-KR" w:bidi="ar-SA"/>
              </w:rPr>
              <w:t>TROŠKOVI TURISTIČKE AGENCIJE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0851B9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Gratis </w:t>
            </w:r>
          </w:p>
          <w:p w14:paraId="61340537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obračun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gratisa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)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B8F51C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99FFCC1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</w:p>
        </w:tc>
      </w:tr>
      <w:tr w:rsidR="000056B6" w:rsidRPr="000056B6" w14:paraId="644B9756" w14:textId="77777777" w:rsidTr="00551C05">
        <w:trPr>
          <w:cantSplit/>
          <w:trHeight w:val="16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A738F4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40D8A9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vodiča-pratioca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</w:p>
          <w:p w14:paraId="2CC49414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grupe</w:t>
            </w:r>
            <w:proofErr w:type="spellEnd"/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C717E16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8FEDC05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</w:pPr>
          </w:p>
        </w:tc>
      </w:tr>
      <w:tr w:rsidR="000056B6" w:rsidRPr="000056B6" w14:paraId="7284A476" w14:textId="77777777" w:rsidTr="00551C05">
        <w:trPr>
          <w:cantSplit/>
          <w:trHeight w:val="16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F9B142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1203DA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ljekara-pratioca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grupe</w:t>
            </w:r>
            <w:proofErr w:type="spellEnd"/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E2A71A0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55E024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</w:pPr>
          </w:p>
        </w:tc>
      </w:tr>
      <w:tr w:rsidR="000056B6" w:rsidRPr="000056B6" w14:paraId="6320FFA3" w14:textId="77777777" w:rsidTr="00551C05">
        <w:trPr>
          <w:cantSplit/>
          <w:trHeight w:val="16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A62579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F86E4C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Organizacioni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i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ostali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turističke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agencije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 (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PTT,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propagande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...)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AC1D32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FE8DADC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</w:p>
        </w:tc>
      </w:tr>
      <w:tr w:rsidR="000056B6" w:rsidRPr="000056B6" w14:paraId="023AF7B0" w14:textId="77777777" w:rsidTr="00551C05">
        <w:trPr>
          <w:cantSplit/>
          <w:trHeight w:val="16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FC08A1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E3B7FD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Трошкови платног промета 1%</w:t>
            </w:r>
          </w:p>
          <w:p w14:paraId="19166B42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(само ако одобрава туристичка агенција)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C1D90AE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544248C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</w:p>
        </w:tc>
      </w:tr>
      <w:tr w:rsidR="000056B6" w:rsidRPr="000056B6" w14:paraId="1BC81872" w14:textId="77777777" w:rsidTr="00551C05">
        <w:trPr>
          <w:cantSplit/>
          <w:trHeight w:val="16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3CD2D6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771228D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--------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475EA7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F0707EF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</w:p>
        </w:tc>
      </w:tr>
      <w:tr w:rsidR="000056B6" w:rsidRPr="000056B6" w14:paraId="74E08DF3" w14:textId="77777777" w:rsidTr="00551C05">
        <w:trPr>
          <w:trHeight w:val="368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665E7EDD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n-US" w:eastAsia="ko-KR" w:bidi="ar-SA"/>
              </w:rPr>
              <w:t>II</w:t>
            </w:r>
          </w:p>
          <w:p w14:paraId="5235DFFE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BRUTO CIJENA</w:t>
            </w:r>
          </w:p>
        </w:tc>
        <w:tc>
          <w:tcPr>
            <w:tcW w:w="7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77DEE8D7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NETO CIJENA + TROŠKOVI TURISTIČKE AGENCIJE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3D976A94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Cs/>
                <w:sz w:val="20"/>
                <w:szCs w:val="20"/>
                <w:lang w:val="sr-Cyrl-RS" w:eastAsia="ko-KR" w:bidi="ar-SA"/>
              </w:rPr>
            </w:pPr>
          </w:p>
        </w:tc>
      </w:tr>
      <w:tr w:rsidR="000056B6" w:rsidRPr="000056B6" w14:paraId="69CBD149" w14:textId="77777777" w:rsidTr="00551C05">
        <w:trPr>
          <w:trHeight w:val="458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65B2897A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III</w:t>
            </w:r>
          </w:p>
          <w:p w14:paraId="0D51043C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PROVIZIJA TURISTIČKE AGENCIJE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781C2F63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Провизија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 xml:space="preserve"> 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(10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>%)</w:t>
            </w: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6C52CEA4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FCE5626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sr-Latn-CS" w:eastAsia="ko-KR" w:bidi="ar-SA"/>
              </w:rPr>
            </w:pPr>
          </w:p>
        </w:tc>
      </w:tr>
      <w:tr w:rsidR="000056B6" w:rsidRPr="000056B6" w14:paraId="210B2132" w14:textId="77777777" w:rsidTr="00551C05">
        <w:trPr>
          <w:trHeight w:val="33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14:paraId="4B28C36C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PRODAJNA CIJENA</w:t>
            </w:r>
          </w:p>
        </w:tc>
        <w:tc>
          <w:tcPr>
            <w:tcW w:w="7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14:paraId="75DDE145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 xml:space="preserve"> BRUTO CIJENA + PROVIZIJA (MARŽA)</w:t>
            </w: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Cyrl-CS" w:eastAsia="ko-KR" w:bidi="ar-SA"/>
              </w:rPr>
              <w:t xml:space="preserve"> </w:t>
            </w: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TURISTIČKE AGENCIJE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>=</w:t>
            </w: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PRODAJNA CIJENA TURISTIČKOG PUTOVANJA PO JEDNOM UČESNIKU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14:paraId="5C180881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Cyrl-CS" w:eastAsia="ko-KR" w:bidi="ar-SA"/>
              </w:rPr>
            </w:pPr>
          </w:p>
        </w:tc>
      </w:tr>
    </w:tbl>
    <w:p w14:paraId="430536F5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3A1A2CE5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19392981" w14:textId="77777777" w:rsid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57B4B9E5" w14:textId="77777777" w:rsid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4B4C6BF2" w14:textId="77777777" w:rsid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4DD5F004" w14:textId="77777777" w:rsid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23659FC6" w14:textId="77777777" w:rsid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0CAF2C00" w14:textId="77777777" w:rsid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3737B0E6" w14:textId="77777777" w:rsid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6E8A4A88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40FA0B50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Riješenje</w:t>
      </w:r>
      <w:proofErr w:type="spellEnd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  <w:t>zadatka</w:t>
      </w:r>
      <w:proofErr w:type="spellEnd"/>
    </w:p>
    <w:p w14:paraId="5390C08C" w14:textId="77777777" w:rsidR="000056B6" w:rsidRPr="000056B6" w:rsidRDefault="000056B6" w:rsidP="000056B6">
      <w:pPr>
        <w:widowControl/>
        <w:tabs>
          <w:tab w:val="left" w:pos="1305"/>
        </w:tabs>
        <w:autoSpaceDE/>
        <w:autoSpaceDN/>
        <w:jc w:val="center"/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KALKULACIJA CIJENE TURISTIČKOG ARANŽMANA</w:t>
      </w:r>
    </w:p>
    <w:p w14:paraId="73379572" w14:textId="77777777" w:rsidR="000056B6" w:rsidRPr="000056B6" w:rsidRDefault="000056B6" w:rsidP="000056B6">
      <w:pPr>
        <w:widowControl/>
        <w:tabs>
          <w:tab w:val="left" w:pos="1305"/>
        </w:tabs>
        <w:autoSpaceDE/>
        <w:autoSpaceDN/>
        <w:rPr>
          <w:rFonts w:ascii="Times New Roman" w:eastAsia="Calibri" w:hAnsi="Times New Roman" w:cs="Times New Roman"/>
          <w:b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ab/>
      </w:r>
    </w:p>
    <w:tbl>
      <w:tblPr>
        <w:tblW w:w="1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15"/>
        <w:gridCol w:w="5427"/>
      </w:tblGrid>
      <w:tr w:rsidR="000056B6" w:rsidRPr="000056B6" w14:paraId="16F31D20" w14:textId="77777777" w:rsidTr="000056B6">
        <w:trPr>
          <w:trHeight w:val="266"/>
        </w:trPr>
        <w:tc>
          <w:tcPr>
            <w:tcW w:w="5715" w:type="dxa"/>
          </w:tcPr>
          <w:p w14:paraId="366D2768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>Opis putovanja:</w:t>
            </w:r>
          </w:p>
        </w:tc>
        <w:tc>
          <w:tcPr>
            <w:tcW w:w="5427" w:type="dxa"/>
          </w:tcPr>
          <w:p w14:paraId="148D9754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«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Planinska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ljepotica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»</w:t>
            </w:r>
          </w:p>
        </w:tc>
      </w:tr>
      <w:tr w:rsidR="000056B6" w:rsidRPr="000056B6" w14:paraId="48E07F45" w14:textId="77777777" w:rsidTr="000056B6">
        <w:trPr>
          <w:trHeight w:val="266"/>
        </w:trPr>
        <w:tc>
          <w:tcPr>
            <w:tcW w:w="5715" w:type="dxa"/>
          </w:tcPr>
          <w:p w14:paraId="07B12387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>Vrijeme izvođenja turističkog putovanja:</w:t>
            </w:r>
          </w:p>
        </w:tc>
        <w:tc>
          <w:tcPr>
            <w:tcW w:w="5427" w:type="dxa"/>
          </w:tcPr>
          <w:p w14:paraId="31ACAFC9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sr-Cyrl-CS" w:eastAsia="en-US" w:bidi="ar-SA"/>
              </w:rPr>
            </w:pPr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sr-Cyrl-CS" w:eastAsia="en-US" w:bidi="ar-SA"/>
              </w:rPr>
              <w:t>25 - 27.</w:t>
            </w:r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US" w:bidi="ar-SA"/>
              </w:rPr>
              <w:t xml:space="preserve"> </w:t>
            </w:r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sr-Cyrl-CS" w:eastAsia="en-US" w:bidi="ar-SA"/>
              </w:rPr>
              <w:t>05.</w:t>
            </w:r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US" w:bidi="ar-SA"/>
              </w:rPr>
              <w:t xml:space="preserve"> </w:t>
            </w:r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sr-Cyrl-CS" w:eastAsia="en-US" w:bidi="ar-SA"/>
              </w:rPr>
              <w:t>2021.</w:t>
            </w:r>
          </w:p>
        </w:tc>
      </w:tr>
      <w:tr w:rsidR="000056B6" w:rsidRPr="000056B6" w14:paraId="1C524AFB" w14:textId="77777777" w:rsidTr="000056B6">
        <w:trPr>
          <w:cantSplit/>
          <w:trHeight w:val="547"/>
        </w:trPr>
        <w:tc>
          <w:tcPr>
            <w:tcW w:w="11142" w:type="dxa"/>
            <w:gridSpan w:val="2"/>
          </w:tcPr>
          <w:p w14:paraId="677F5E52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Kalkulacija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cijene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turističkog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putovanja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rađena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bazi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_</w:t>
            </w:r>
            <w:r w:rsidRPr="000056B6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u w:val="single"/>
                <w:lang w:val="en-US" w:eastAsia="ko-KR" w:bidi="ar-SA"/>
              </w:rPr>
              <w:t xml:space="preserve">minimum 45 </w:t>
            </w:r>
            <w:proofErr w:type="spellStart"/>
            <w:r w:rsidRPr="000056B6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u w:val="single"/>
                <w:lang w:val="en-US" w:eastAsia="ko-KR" w:bidi="ar-SA"/>
              </w:rPr>
              <w:t>platnih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_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učesnika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putovanja</w:t>
            </w:r>
            <w:proofErr w:type="spellEnd"/>
          </w:p>
        </w:tc>
      </w:tr>
    </w:tbl>
    <w:p w14:paraId="1C1334D6" w14:textId="77777777" w:rsidR="000056B6" w:rsidRPr="000056B6" w:rsidRDefault="000056B6" w:rsidP="000056B6">
      <w:pPr>
        <w:widowControl/>
        <w:tabs>
          <w:tab w:val="left" w:pos="1305"/>
        </w:tabs>
        <w:autoSpaceDE/>
        <w:autoSpaceDN/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</w:pPr>
    </w:p>
    <w:tbl>
      <w:tblPr>
        <w:tblW w:w="11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5"/>
        <w:gridCol w:w="2445"/>
        <w:gridCol w:w="15"/>
        <w:gridCol w:w="5489"/>
        <w:gridCol w:w="1316"/>
      </w:tblGrid>
      <w:tr w:rsidR="000056B6" w:rsidRPr="000056B6" w14:paraId="6F1156C7" w14:textId="77777777" w:rsidTr="00551C05">
        <w:trPr>
          <w:cantSplit/>
          <w:trHeight w:val="510"/>
          <w:jc w:val="center"/>
        </w:trPr>
        <w:tc>
          <w:tcPr>
            <w:tcW w:w="43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7DEAB51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spacing w:line="276" w:lineRule="auto"/>
              <w:ind w:left="3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VRSTA TROŠKOVA</w:t>
            </w:r>
          </w:p>
        </w:tc>
        <w:tc>
          <w:tcPr>
            <w:tcW w:w="6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45F1765" w14:textId="77777777" w:rsidR="000056B6" w:rsidRPr="000056B6" w:rsidRDefault="000056B6" w:rsidP="000056B6">
            <w:pPr>
              <w:keepNext/>
              <w:widowControl/>
              <w:autoSpaceDE/>
              <w:autoSpaceDN/>
              <w:ind w:right="-832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RS" w:eastAsia="en-US" w:bidi="ar-SA"/>
              </w:rPr>
            </w:pPr>
            <w:r w:rsidRPr="000056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 w:bidi="ar-SA"/>
              </w:rPr>
              <w:t>IZNOS TROŠKOVA U EURIMA</w:t>
            </w:r>
          </w:p>
        </w:tc>
      </w:tr>
      <w:tr w:rsidR="000056B6" w:rsidRPr="000056B6" w14:paraId="1F2900AA" w14:textId="77777777" w:rsidTr="00551C05">
        <w:trPr>
          <w:cantSplit/>
          <w:trHeight w:val="1065"/>
          <w:jc w:val="center"/>
        </w:trPr>
        <w:tc>
          <w:tcPr>
            <w:tcW w:w="43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73B0F60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spacing w:line="276" w:lineRule="auto"/>
              <w:ind w:left="30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FC98BBF" w14:textId="77777777" w:rsidR="000056B6" w:rsidRPr="000056B6" w:rsidRDefault="000056B6" w:rsidP="000056B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Cyrl-CS" w:eastAsia="ko-KR" w:bidi="ar-SA"/>
              </w:rPr>
            </w:pPr>
          </w:p>
          <w:p w14:paraId="72030F3A" w14:textId="77777777" w:rsidR="000056B6" w:rsidRPr="000056B6" w:rsidRDefault="000056B6" w:rsidP="000056B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Opis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i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postupak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obračuna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sr-Cyrl-C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ukupnih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troškova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sr-Cyrl-CS" w:eastAsia="ko-KR" w:bidi="ar-SA"/>
              </w:rPr>
              <w:t xml:space="preserve"> </w:t>
            </w:r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i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troškova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po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jednom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učesniku</w:t>
            </w:r>
            <w:proofErr w:type="spellEnd"/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A6C1330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za</w:t>
            </w:r>
            <w:proofErr w:type="spellEnd"/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 xml:space="preserve"> 1 </w:t>
            </w:r>
            <w:proofErr w:type="spellStart"/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učesnika</w:t>
            </w:r>
            <w:proofErr w:type="spellEnd"/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putovanja</w:t>
            </w:r>
            <w:proofErr w:type="spellEnd"/>
          </w:p>
        </w:tc>
      </w:tr>
      <w:tr w:rsidR="000056B6" w:rsidRPr="000056B6" w14:paraId="48EA95DF" w14:textId="77777777" w:rsidTr="00551C05">
        <w:trPr>
          <w:cantSplit/>
          <w:trHeight w:val="575"/>
          <w:jc w:val="center"/>
        </w:trPr>
        <w:tc>
          <w:tcPr>
            <w:tcW w:w="1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0B46B7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TROŠKOVI PRUŽALACA USLUGA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A47C7F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spacing w:line="276" w:lineRule="auto"/>
              <w:ind w:left="30"/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prevoza</w:t>
            </w:r>
            <w:proofErr w:type="spellEnd"/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B48FFCF" w14:textId="77777777" w:rsidR="000056B6" w:rsidRPr="000056B6" w:rsidRDefault="000056B6" w:rsidP="000056B6">
            <w:pPr>
              <w:widowControl/>
              <w:autoSpaceDE/>
              <w:autoSpaceDN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>1020 km * 0,90 = 918,00</w:t>
            </w:r>
          </w:p>
          <w:p w14:paraId="1A8A99B8" w14:textId="77777777" w:rsidR="000056B6" w:rsidRPr="000056B6" w:rsidRDefault="000056B6" w:rsidP="000056B6">
            <w:pPr>
              <w:widowControl/>
              <w:autoSpaceDE/>
              <w:autoSpaceDN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>918 /45=20,40</w:t>
            </w:r>
          </w:p>
          <w:p w14:paraId="5237E270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>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prevoza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obračunati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po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jednom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kilometru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, 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 xml:space="preserve">u cijenu su uračunati troškovi prevoza 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sa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porezom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dodatnu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vrijednost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 xml:space="preserve"> i dnevnice vozača)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4F6BE2D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>20,40</w:t>
            </w:r>
          </w:p>
        </w:tc>
      </w:tr>
      <w:tr w:rsidR="000056B6" w:rsidRPr="000056B6" w14:paraId="041CD44C" w14:textId="77777777" w:rsidTr="00551C05">
        <w:trPr>
          <w:cantSplit/>
          <w:trHeight w:val="1077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845776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1C46B2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hotelijera</w:t>
            </w:r>
            <w:proofErr w:type="spellEnd"/>
          </w:p>
          <w:p w14:paraId="41D10C08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-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cijena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polupansiona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  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uključena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boravišna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taksa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i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osiguranje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) </w:t>
            </w:r>
          </w:p>
        </w:tc>
        <w:tc>
          <w:tcPr>
            <w:tcW w:w="55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BC76201" w14:textId="77777777" w:rsidR="000056B6" w:rsidRPr="000056B6" w:rsidRDefault="000056B6" w:rsidP="000056B6">
            <w:pPr>
              <w:adjustRightInd w:val="0"/>
              <w:spacing w:before="32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20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,00 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polupansion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po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osobi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dnevno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)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*2 = </w:t>
            </w: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>40,00</w:t>
            </w:r>
          </w:p>
          <w:p w14:paraId="7B0784B2" w14:textId="77777777" w:rsidR="000056B6" w:rsidRPr="000056B6" w:rsidRDefault="000056B6" w:rsidP="000056B6">
            <w:pPr>
              <w:adjustRightInd w:val="0"/>
              <w:spacing w:before="32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>45*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4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0,00 = 1800,00 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za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 45 о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soba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)</w:t>
            </w:r>
          </w:p>
          <w:p w14:paraId="6A7A93AD" w14:textId="77777777" w:rsidR="000056B6" w:rsidRPr="000056B6" w:rsidRDefault="000056B6" w:rsidP="000056B6">
            <w:pPr>
              <w:adjustRightInd w:val="0"/>
              <w:spacing w:before="32"/>
              <w:ind w:left="256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</w:pPr>
          </w:p>
        </w:tc>
        <w:tc>
          <w:tcPr>
            <w:tcW w:w="13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B804D27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>40,00</w:t>
            </w:r>
          </w:p>
        </w:tc>
      </w:tr>
      <w:tr w:rsidR="000056B6" w:rsidRPr="000056B6" w14:paraId="4811765C" w14:textId="77777777" w:rsidTr="00551C05">
        <w:trPr>
          <w:cantSplit/>
          <w:trHeight w:val="57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9164A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A8F4F1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ručka</w:t>
            </w:r>
            <w:proofErr w:type="spellEnd"/>
          </w:p>
        </w:tc>
        <w:tc>
          <w:tcPr>
            <w:tcW w:w="55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0C99625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4,00 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ručak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po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osobi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)*2 = 8,00</w:t>
            </w:r>
          </w:p>
          <w:p w14:paraId="6091E60D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8,00*45 = 360,00 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za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 45 о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soba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)</w:t>
            </w:r>
          </w:p>
        </w:tc>
        <w:tc>
          <w:tcPr>
            <w:tcW w:w="13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8336E0B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8,00</w:t>
            </w:r>
          </w:p>
        </w:tc>
      </w:tr>
      <w:tr w:rsidR="000056B6" w:rsidRPr="000056B6" w14:paraId="714B151D" w14:textId="77777777" w:rsidTr="00551C05">
        <w:trPr>
          <w:cantSplit/>
          <w:trHeight w:val="48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F68382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1FF521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sr-Latn-C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ulaznica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 xml:space="preserve"> </w:t>
            </w:r>
          </w:p>
        </w:tc>
        <w:tc>
          <w:tcPr>
            <w:tcW w:w="55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10BEA34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4"/>
                <w:szCs w:val="24"/>
                <w:lang w:val="en-US" w:eastAsia="ko-KR" w:bidi="ar-SA"/>
              </w:rPr>
              <w:t>2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*1,00=2,00 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po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osobi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)</w:t>
            </w:r>
          </w:p>
          <w:p w14:paraId="61248011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4"/>
                <w:szCs w:val="24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45*2,00 = 9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,00 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za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45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оsoba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)</w:t>
            </w:r>
          </w:p>
        </w:tc>
        <w:tc>
          <w:tcPr>
            <w:tcW w:w="13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051E856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>2,00</w:t>
            </w:r>
          </w:p>
        </w:tc>
      </w:tr>
      <w:tr w:rsidR="000056B6" w:rsidRPr="000056B6" w14:paraId="264D036D" w14:textId="77777777" w:rsidTr="00551C05">
        <w:trPr>
          <w:trHeight w:val="240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6875EC9F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 xml:space="preserve">I  </w:t>
            </w:r>
          </w:p>
          <w:p w14:paraId="0F038FF8" w14:textId="77777777" w:rsidR="000056B6" w:rsidRPr="000056B6" w:rsidRDefault="000056B6" w:rsidP="000056B6">
            <w:pPr>
              <w:widowControl/>
              <w:tabs>
                <w:tab w:val="left" w:pos="1305"/>
              </w:tabs>
              <w:autoSpaceDE/>
              <w:autoSpaceDN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NETO CIJENA</w:t>
            </w:r>
          </w:p>
        </w:tc>
        <w:tc>
          <w:tcPr>
            <w:tcW w:w="7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16B6C868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ТROŠKOVI PRUŽALACA USLUGA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7D32F0CE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b/>
                <w:sz w:val="20"/>
                <w:szCs w:val="20"/>
                <w:lang w:val="sr-Cyrl-CS" w:eastAsia="ko-KR" w:bidi="ar-SA"/>
              </w:rPr>
              <w:t>70,40</w:t>
            </w:r>
          </w:p>
        </w:tc>
      </w:tr>
      <w:tr w:rsidR="000056B6" w:rsidRPr="000056B6" w14:paraId="52159216" w14:textId="77777777" w:rsidTr="00551C05">
        <w:trPr>
          <w:cantSplit/>
          <w:trHeight w:val="165"/>
          <w:jc w:val="center"/>
        </w:trPr>
        <w:tc>
          <w:tcPr>
            <w:tcW w:w="1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893859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n-US" w:eastAsia="ko-KR" w:bidi="ar-SA"/>
              </w:rPr>
              <w:t>TROŠKOVI TURISTIČKE AGENCIJE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43A0AB" w14:textId="77777777" w:rsidR="000056B6" w:rsidRPr="000056B6" w:rsidRDefault="000056B6" w:rsidP="000056B6">
            <w:pPr>
              <w:keepNext/>
              <w:widowControl/>
              <w:autoSpaceDE/>
              <w:autoSpaceDN/>
              <w:ind w:right="-832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 w:bidi="ar-SA"/>
              </w:rPr>
            </w:pPr>
            <w:r w:rsidRPr="000056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 w:bidi="ar-SA"/>
              </w:rPr>
              <w:t xml:space="preserve">Gratis </w:t>
            </w:r>
          </w:p>
          <w:p w14:paraId="2777C785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obračun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gratisa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)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2DF57C" w14:textId="77777777" w:rsidR="000056B6" w:rsidRPr="000056B6" w:rsidRDefault="000056B6" w:rsidP="000056B6">
            <w:pPr>
              <w:widowControl/>
              <w:autoSpaceDE/>
              <w:autoSpaceDN/>
              <w:spacing w:before="240" w:after="60"/>
              <w:outlineLvl w:val="5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>Agencija</w:t>
            </w:r>
            <w:proofErr w:type="spellEnd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 xml:space="preserve"> je </w:t>
            </w:r>
            <w:proofErr w:type="spellStart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>odobrila</w:t>
            </w:r>
            <w:proofErr w:type="spellEnd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 xml:space="preserve"> 2 </w:t>
            </w:r>
            <w:proofErr w:type="spellStart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>gratisa</w:t>
            </w:r>
            <w:proofErr w:type="spellEnd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>za</w:t>
            </w:r>
            <w:proofErr w:type="spellEnd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>nastavnike</w:t>
            </w:r>
            <w:proofErr w:type="spellEnd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 xml:space="preserve"> + 2 </w:t>
            </w:r>
            <w:proofErr w:type="spellStart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>gratisa</w:t>
            </w:r>
            <w:proofErr w:type="spellEnd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>za</w:t>
            </w:r>
            <w:proofErr w:type="spellEnd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>učenike</w:t>
            </w:r>
            <w:proofErr w:type="spellEnd"/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 xml:space="preserve">= </w:t>
            </w:r>
            <w:r w:rsidRPr="000056B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sr-Cyrl-CS" w:eastAsia="ko-KR" w:bidi="ar-SA"/>
              </w:rPr>
              <w:t xml:space="preserve">4 </w:t>
            </w:r>
            <w:proofErr w:type="spellStart"/>
            <w:r w:rsidRPr="000056B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ko-KR" w:bidi="ar-SA"/>
              </w:rPr>
              <w:t>gratisa</w:t>
            </w:r>
            <w:proofErr w:type="spellEnd"/>
          </w:p>
          <w:p w14:paraId="332F6A6B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0"/>
                <w:szCs w:val="20"/>
                <w:lang w:val="sr-Cyrl-CS" w:eastAsia="en-US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en-US" w:bidi="ar-SA"/>
              </w:rPr>
              <w:t>4* 40,00 = 160,00</w:t>
            </w:r>
          </w:p>
          <w:p w14:paraId="3D125294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0"/>
                <w:szCs w:val="20"/>
                <w:lang w:val="sr-Cyrl-CS" w:eastAsia="en-US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en-US" w:bidi="ar-SA"/>
              </w:rPr>
              <w:t>160/45 = 3,50</w:t>
            </w:r>
          </w:p>
          <w:p w14:paraId="02F6CB17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0"/>
                <w:szCs w:val="20"/>
                <w:lang w:val="sr-Cyrl-CS" w:eastAsia="en-US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en-US" w:bidi="ar-SA"/>
              </w:rPr>
              <w:t xml:space="preserve">( </w:t>
            </w:r>
            <w:r w:rsidRPr="000056B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  <w:t xml:space="preserve">gratis </w:t>
            </w:r>
            <w:proofErr w:type="spellStart"/>
            <w:r w:rsidRPr="000056B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  <w:t>obuhvata</w:t>
            </w:r>
            <w:proofErr w:type="spellEnd"/>
            <w:r w:rsidRPr="000056B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sr-Cyrl-CS" w:eastAsia="en-US" w:bidi="ar-SA"/>
              </w:rPr>
              <w:t xml:space="preserve"> </w:t>
            </w:r>
            <w:r w:rsidRPr="000056B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CS" w:eastAsia="en-US" w:bidi="ar-SA"/>
              </w:rPr>
              <w:t xml:space="preserve">2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  <w:t>polupansiona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CS" w:eastAsia="en-US" w:bidi="ar-SA"/>
              </w:rPr>
              <w:t xml:space="preserve"> + 2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  <w:t>ručka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CS" w:eastAsia="en-US" w:bidi="ar-SA"/>
              </w:rPr>
              <w:t xml:space="preserve"> + 2</w:t>
            </w:r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sr-Cyrl-C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  <w:t>ulaznice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sr-Cyrl-CS" w:eastAsia="en-US" w:bidi="ar-SA"/>
              </w:rPr>
              <w:t xml:space="preserve">,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bez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troškova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prevoza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i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troškova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turističke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agencije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sr-Cyrl-CS" w:eastAsia="en-US" w:bidi="ar-SA"/>
              </w:rPr>
              <w:t xml:space="preserve">.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Troškovi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prevoza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i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troškovi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turističke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agencije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sr-Cyrl-C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nisu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uključeni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sr-Cyrl-CS" w:eastAsia="en-US" w:bidi="ar-SA"/>
              </w:rPr>
              <w:t xml:space="preserve">,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jer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su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ti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troškovi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raspoređeni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sr-Cyrl-CS" w:eastAsia="en-US" w:bidi="ar-SA"/>
              </w:rPr>
              <w:t xml:space="preserve"> </w:t>
            </w:r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n</w:t>
            </w:r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sr-Cyrl-CS" w:eastAsia="en-US" w:bidi="ar-SA"/>
              </w:rPr>
              <w:t xml:space="preserve">а 45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platnih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učesnika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ar-SA"/>
              </w:rPr>
              <w:t>putovanja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sr-Cyrl-CS" w:eastAsia="en-US" w:bidi="ar-SA"/>
              </w:rPr>
              <w:t>)</w:t>
            </w: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en-US" w:bidi="ar-SA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0D9E43B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>3,50</w:t>
            </w:r>
          </w:p>
        </w:tc>
      </w:tr>
      <w:tr w:rsidR="000056B6" w:rsidRPr="000056B6" w14:paraId="502FA76B" w14:textId="77777777" w:rsidTr="00551C05">
        <w:trPr>
          <w:cantSplit/>
          <w:trHeight w:val="16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9240FE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D41270" w14:textId="77777777" w:rsidR="000056B6" w:rsidRPr="000056B6" w:rsidRDefault="000056B6" w:rsidP="000056B6">
            <w:pPr>
              <w:keepNext/>
              <w:widowControl/>
              <w:autoSpaceDE/>
              <w:autoSpaceDN/>
              <w:ind w:right="-832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 w:bidi="ar-SA"/>
              </w:rPr>
            </w:pPr>
            <w:proofErr w:type="spellStart"/>
            <w:r w:rsidRPr="000056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 w:bidi="ar-SA"/>
              </w:rPr>
              <w:t>Troškovi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 w:bidi="ar-SA"/>
              </w:rPr>
              <w:t>vodiča-pratioca</w:t>
            </w:r>
            <w:proofErr w:type="spellEnd"/>
            <w:r w:rsidRPr="000056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 w:bidi="ar-SA"/>
              </w:rPr>
              <w:t xml:space="preserve"> </w:t>
            </w:r>
          </w:p>
          <w:p w14:paraId="53D41513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4"/>
                <w:szCs w:val="24"/>
                <w:lang w:val="en-US" w:eastAsia="en-US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4"/>
                <w:szCs w:val="24"/>
                <w:lang w:val="en-US" w:eastAsia="en-US" w:bidi="ar-SA"/>
              </w:rPr>
              <w:t>grupe</w:t>
            </w:r>
            <w:proofErr w:type="spellEnd"/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A395133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3*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20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,00=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60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,00</w:t>
            </w:r>
          </w:p>
          <w:p w14:paraId="53ECB617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60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,00/45= 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1,50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B1282C6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Cyrl-R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>1</w:t>
            </w: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RS" w:eastAsia="ko-KR" w:bidi="ar-SA"/>
              </w:rPr>
              <w:t>,50</w:t>
            </w:r>
          </w:p>
        </w:tc>
      </w:tr>
      <w:tr w:rsidR="000056B6" w:rsidRPr="000056B6" w14:paraId="16944A2E" w14:textId="77777777" w:rsidTr="00551C05">
        <w:trPr>
          <w:cantSplit/>
          <w:trHeight w:val="16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68445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7D2115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ljekara-pratioca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grupe</w:t>
            </w:r>
            <w:proofErr w:type="spellEnd"/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06B108C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3*2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,00=6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,00</w:t>
            </w:r>
          </w:p>
          <w:p w14:paraId="3666B6AF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6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,00/45= 1,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5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D7B19AA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>1</w:t>
            </w: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RS" w:eastAsia="ko-KR" w:bidi="ar-SA"/>
              </w:rPr>
              <w:t>,5</w:t>
            </w: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  <w:t>0</w:t>
            </w:r>
          </w:p>
        </w:tc>
      </w:tr>
      <w:tr w:rsidR="000056B6" w:rsidRPr="000056B6" w14:paraId="05E1D07B" w14:textId="77777777" w:rsidTr="00551C05">
        <w:trPr>
          <w:cantSplit/>
          <w:trHeight w:val="16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EE7BC2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0EB265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Organizacioni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i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ostali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troškovi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turističke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agencije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 (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PTT,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propagande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...)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FDE9C43" w14:textId="77777777" w:rsidR="000056B6" w:rsidRPr="000056B6" w:rsidRDefault="000056B6" w:rsidP="000056B6">
            <w:pPr>
              <w:widowControl/>
              <w:autoSpaceDE/>
              <w:autoSpaceDN/>
              <w:spacing w:after="120" w:line="48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ko-KR" w:bidi="ar-SA"/>
              </w:rPr>
              <w:t>2</w:t>
            </w:r>
            <w:r w:rsidRPr="000056B6">
              <w:rPr>
                <w:rFonts w:ascii="Times New Roman" w:eastAsia="Calibri" w:hAnsi="Times New Roman" w:cs="Times New Roman"/>
                <w:b/>
                <w:sz w:val="20"/>
                <w:szCs w:val="20"/>
                <w:lang w:val="sr-Cyrl-RS" w:eastAsia="ko-KR" w:bidi="ar-SA"/>
              </w:rPr>
              <w:t>2</w:t>
            </w:r>
            <w:r w:rsidRPr="000056B6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ko-KR" w:bidi="ar-SA"/>
              </w:rPr>
              <w:t>,</w:t>
            </w:r>
            <w:r w:rsidRPr="000056B6">
              <w:rPr>
                <w:rFonts w:ascii="Times New Roman" w:eastAsia="Calibri" w:hAnsi="Times New Roman" w:cs="Times New Roman"/>
                <w:b/>
                <w:sz w:val="20"/>
                <w:szCs w:val="20"/>
                <w:lang w:val="sr-Cyrl-RS" w:eastAsia="ko-KR" w:bidi="ar-SA"/>
              </w:rPr>
              <w:t>5</w:t>
            </w:r>
            <w:r w:rsidRPr="000056B6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ko-KR" w:bidi="ar-SA"/>
              </w:rPr>
              <w:t>0</w:t>
            </w:r>
            <w:r w:rsidRPr="000056B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ko-KR" w:bidi="ar-SA"/>
              </w:rPr>
              <w:t xml:space="preserve">/45= </w:t>
            </w:r>
            <w:r w:rsidRPr="000056B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sr-Cyrl-RS" w:eastAsia="ko-KR" w:bidi="ar-SA"/>
              </w:rPr>
              <w:t>0,5</w:t>
            </w:r>
            <w:r w:rsidRPr="000056B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ko-KR" w:bidi="ar-SA"/>
              </w:rPr>
              <w:t>0</w:t>
            </w:r>
          </w:p>
          <w:p w14:paraId="7A1DB2CB" w14:textId="77777777" w:rsidR="000056B6" w:rsidRPr="000056B6" w:rsidRDefault="000056B6" w:rsidP="000056B6">
            <w:pPr>
              <w:widowControl/>
              <w:autoSpaceDE/>
              <w:autoSpaceDN/>
              <w:spacing w:after="120" w:line="48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ko-KR" w:bidi="ar-SA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0610AA2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>0.50</w:t>
            </w:r>
          </w:p>
        </w:tc>
      </w:tr>
      <w:tr w:rsidR="000056B6" w:rsidRPr="000056B6" w14:paraId="139478AC" w14:textId="77777777" w:rsidTr="00551C05">
        <w:trPr>
          <w:cantSplit/>
          <w:trHeight w:val="16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07BA2D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7E32BB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Трошкови платног промета 1%</w:t>
            </w:r>
          </w:p>
          <w:p w14:paraId="766CF65D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(само ако одобрава туристичка агенција)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344419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77,4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0*1/100 = 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0,78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CA" w:eastAsia="ko-KR" w:bidi="ar-SA"/>
              </w:rPr>
              <w:t xml:space="preserve"> 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po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osobi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)</w:t>
            </w:r>
          </w:p>
          <w:p w14:paraId="692545BA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sz w:val="24"/>
                <w:szCs w:val="24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0,78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*45= 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35,10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(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za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 xml:space="preserve"> 45 </w:t>
            </w:r>
            <w:proofErr w:type="spellStart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оsoba</w:t>
            </w:r>
            <w:proofErr w:type="spellEnd"/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en-US" w:eastAsia="ko-KR" w:bidi="ar-SA"/>
              </w:rPr>
              <w:t>)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5F0D7D2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>0,78</w:t>
            </w:r>
          </w:p>
        </w:tc>
      </w:tr>
      <w:tr w:rsidR="000056B6" w:rsidRPr="000056B6" w14:paraId="18DB7826" w14:textId="77777777" w:rsidTr="00551C05">
        <w:trPr>
          <w:cantSplit/>
          <w:trHeight w:val="165"/>
          <w:jc w:val="center"/>
        </w:trPr>
        <w:tc>
          <w:tcPr>
            <w:tcW w:w="18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E608BF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EA4BF3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--------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706479" w14:textId="77777777" w:rsidR="000056B6" w:rsidRPr="000056B6" w:rsidRDefault="000056B6" w:rsidP="000056B6">
            <w:pPr>
              <w:widowControl/>
              <w:autoSpaceDE/>
              <w:autoSpaceDN/>
              <w:spacing w:after="120" w:line="48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ko-KR" w:bidi="ar-SA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DCB3C78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</w:pPr>
          </w:p>
        </w:tc>
      </w:tr>
      <w:tr w:rsidR="000056B6" w:rsidRPr="000056B6" w14:paraId="3F95EB51" w14:textId="77777777" w:rsidTr="00551C05">
        <w:trPr>
          <w:trHeight w:val="368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369D1841" w14:textId="77777777" w:rsidR="000056B6" w:rsidRPr="000056B6" w:rsidRDefault="000056B6" w:rsidP="000056B6">
            <w:pPr>
              <w:keepNext/>
              <w:widowControl/>
              <w:autoSpaceDE/>
              <w:autoSpaceDN/>
              <w:spacing w:before="240"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ko-KR" w:bidi="ar-SA"/>
              </w:rPr>
              <w:t>II</w:t>
            </w:r>
          </w:p>
          <w:p w14:paraId="43B85645" w14:textId="77777777" w:rsidR="000056B6" w:rsidRPr="000056B6" w:rsidRDefault="000056B6" w:rsidP="000056B6">
            <w:pPr>
              <w:widowControl/>
              <w:autoSpaceDE/>
              <w:autoSpaceDN/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BRUTO CIJENA</w:t>
            </w:r>
          </w:p>
        </w:tc>
        <w:tc>
          <w:tcPr>
            <w:tcW w:w="7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11D27B0C" w14:textId="77777777" w:rsidR="000056B6" w:rsidRPr="000056B6" w:rsidRDefault="000056B6" w:rsidP="000056B6">
            <w:pPr>
              <w:keepNext/>
              <w:widowControl/>
              <w:autoSpaceDE/>
              <w:autoSpaceDN/>
              <w:spacing w:before="240" w:after="60"/>
              <w:outlineLvl w:val="1"/>
              <w:rPr>
                <w:rFonts w:ascii="Times New Roman" w:eastAsia="Calibri" w:hAnsi="Times New Roman" w:cs="Times New Roman"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ko-KR" w:bidi="ar-SA"/>
              </w:rPr>
              <w:t xml:space="preserve">NETO CIJENA + TROŠKOVI TURISTIČKE AGENCIJE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52C73700" w14:textId="77777777" w:rsidR="000056B6" w:rsidRPr="000056B6" w:rsidRDefault="000056B6" w:rsidP="000056B6">
            <w:pPr>
              <w:widowControl/>
              <w:autoSpaceDE/>
              <w:autoSpaceDN/>
              <w:spacing w:after="120" w:line="48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sr-Cyrl-R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bCs/>
                <w:sz w:val="20"/>
                <w:szCs w:val="20"/>
                <w:lang w:val="sr-Cyrl-RS" w:eastAsia="ko-KR" w:bidi="ar-SA"/>
              </w:rPr>
              <w:t xml:space="preserve">    7</w:t>
            </w:r>
            <w:r w:rsidRPr="000056B6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ko-KR" w:bidi="ar-SA"/>
              </w:rPr>
              <w:t>8,</w:t>
            </w:r>
            <w:r w:rsidRPr="000056B6">
              <w:rPr>
                <w:rFonts w:ascii="Times New Roman" w:eastAsia="Calibri" w:hAnsi="Times New Roman" w:cs="Times New Roman"/>
                <w:bCs/>
                <w:sz w:val="20"/>
                <w:szCs w:val="20"/>
                <w:lang w:val="sr-Cyrl-RS" w:eastAsia="ko-KR" w:bidi="ar-SA"/>
              </w:rPr>
              <w:t>18</w:t>
            </w:r>
          </w:p>
        </w:tc>
      </w:tr>
      <w:tr w:rsidR="000056B6" w:rsidRPr="000056B6" w14:paraId="2720448F" w14:textId="77777777" w:rsidTr="00551C05">
        <w:trPr>
          <w:trHeight w:val="458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757166FA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III</w:t>
            </w:r>
          </w:p>
          <w:p w14:paraId="1A887BE2" w14:textId="77777777" w:rsidR="000056B6" w:rsidRPr="000056B6" w:rsidRDefault="000056B6" w:rsidP="000056B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PROVIZIJA TURISTIČKE AGENCIJE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10558B5" w14:textId="77777777" w:rsidR="000056B6" w:rsidRPr="000056B6" w:rsidRDefault="000056B6" w:rsidP="000056B6">
            <w:pPr>
              <w:widowControl/>
              <w:autoSpaceDE/>
              <w:autoSpaceDN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Провизија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 xml:space="preserve"> 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(10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>%)</w:t>
            </w: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528D5CB" w14:textId="77777777" w:rsidR="000056B6" w:rsidRPr="000056B6" w:rsidRDefault="000056B6" w:rsidP="000056B6">
            <w:pPr>
              <w:widowControl/>
              <w:autoSpaceDE/>
              <w:autoSpaceDN/>
              <w:spacing w:line="276" w:lineRule="auto"/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  <w:t>78,18*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>10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 xml:space="preserve">%/100= 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7,80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 </w:t>
            </w:r>
            <w:r w:rsidRPr="000056B6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ko-KR" w:bidi="ar-SA"/>
              </w:rPr>
              <w:t>(</w:t>
            </w:r>
            <w:proofErr w:type="spellStart"/>
            <w:r w:rsidRPr="000056B6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ko-KR" w:bidi="ar-SA"/>
              </w:rPr>
              <w:t>pо</w:t>
            </w:r>
            <w:proofErr w:type="spellEnd"/>
            <w:r w:rsidRPr="000056B6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</w:t>
            </w:r>
            <w:proofErr w:type="spellStart"/>
            <w:r w:rsidRPr="000056B6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ko-KR" w:bidi="ar-SA"/>
              </w:rPr>
              <w:t>оsobi</w:t>
            </w:r>
            <w:proofErr w:type="spellEnd"/>
            <w:r w:rsidRPr="000056B6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ko-KR" w:bidi="ar-SA"/>
              </w:rPr>
              <w:t>)</w:t>
            </w:r>
          </w:p>
          <w:p w14:paraId="4A9EB5DF" w14:textId="77777777" w:rsidR="000056B6" w:rsidRPr="000056B6" w:rsidRDefault="000056B6" w:rsidP="000056B6">
            <w:pPr>
              <w:widowControl/>
              <w:autoSpaceDE/>
              <w:autoSpaceDN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RS" w:eastAsia="ko-KR" w:bidi="ar-SA"/>
              </w:rPr>
              <w:t>7,8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>0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Cyrl-CS" w:eastAsia="ko-KR" w:bidi="ar-SA"/>
              </w:rPr>
              <w:t xml:space="preserve">*45= 351,00  </w:t>
            </w:r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(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za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 xml:space="preserve"> 45 </w:t>
            </w:r>
            <w:proofErr w:type="spellStart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оsoba</w:t>
            </w:r>
            <w:proofErr w:type="spellEnd"/>
            <w:r w:rsidRPr="000056B6">
              <w:rPr>
                <w:rFonts w:ascii="Times New Roman" w:eastAsia="Batang" w:hAnsi="Times New Roman" w:cs="Times New Roman"/>
                <w:bCs/>
                <w:sz w:val="20"/>
                <w:szCs w:val="20"/>
                <w:lang w:val="en-US" w:eastAsia="ko-KR" w:bidi="ar-SA"/>
              </w:rPr>
              <w:t>)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5B40B3F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sr-Cyrl-RS" w:eastAsia="ko-KR" w:bidi="ar-SA"/>
              </w:rPr>
              <w:t>7,8</w:t>
            </w:r>
            <w:r w:rsidRPr="000056B6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sr-Latn-CS" w:eastAsia="ko-KR" w:bidi="ar-SA"/>
              </w:rPr>
              <w:t>0</w:t>
            </w:r>
          </w:p>
        </w:tc>
      </w:tr>
      <w:tr w:rsidR="000056B6" w:rsidRPr="000056B6" w14:paraId="12F1507F" w14:textId="77777777" w:rsidTr="00551C05">
        <w:trPr>
          <w:trHeight w:val="332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14:paraId="1BF2DF2B" w14:textId="77777777" w:rsidR="000056B6" w:rsidRPr="000056B6" w:rsidRDefault="000056B6" w:rsidP="000056B6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C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>PRODAJNA CIJENA</w:t>
            </w:r>
          </w:p>
        </w:tc>
        <w:tc>
          <w:tcPr>
            <w:tcW w:w="7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14:paraId="4F683775" w14:textId="77777777" w:rsidR="000056B6" w:rsidRPr="000056B6" w:rsidRDefault="000056B6" w:rsidP="000056B6">
            <w:pPr>
              <w:widowControl/>
              <w:autoSpaceDE/>
              <w:autoSpaceDN/>
              <w:spacing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ko-KR" w:bidi="ar-SA"/>
              </w:rPr>
            </w:pP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Latn-CS" w:eastAsia="ko-KR" w:bidi="ar-SA"/>
              </w:rPr>
              <w:t xml:space="preserve"> BRUTO CIJENA + PROVIZIJA (MARŽA)</w:t>
            </w: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sr-Cyrl-CS" w:eastAsia="ko-KR" w:bidi="ar-SA"/>
              </w:rPr>
              <w:t xml:space="preserve"> </w:t>
            </w: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TURISTIČKE AGENCIJE</w:t>
            </w:r>
            <w:r w:rsidRPr="000056B6">
              <w:rPr>
                <w:rFonts w:ascii="Times New Roman" w:eastAsia="Batang" w:hAnsi="Times New Roman" w:cs="Times New Roman"/>
                <w:sz w:val="20"/>
                <w:szCs w:val="20"/>
                <w:lang w:val="sr-Latn-CS" w:eastAsia="ko-KR" w:bidi="ar-SA"/>
              </w:rPr>
              <w:t>=</w:t>
            </w:r>
            <w:r w:rsidRPr="000056B6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 w:eastAsia="ko-KR" w:bidi="ar-SA"/>
              </w:rPr>
              <w:t>PRODAJNA CIJENA TURISTIČKOG PUTOVANJA PO JEDNOM UČESNIKU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14:paraId="6C245E3D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sr-Cyrl-CS" w:eastAsia="ko-KR" w:bidi="ar-SA"/>
              </w:rPr>
            </w:pPr>
          </w:p>
          <w:p w14:paraId="4A404917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sr-Cyrl-CS" w:eastAsia="ko-KR" w:bidi="ar-SA"/>
              </w:rPr>
            </w:pPr>
            <w:r w:rsidRPr="000056B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sr-Cyrl-RS" w:eastAsia="ko-KR" w:bidi="ar-SA"/>
              </w:rPr>
              <w:t>86</w:t>
            </w:r>
            <w:r w:rsidRPr="000056B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ko-KR" w:bidi="ar-SA"/>
              </w:rPr>
              <w:t>,00</w:t>
            </w:r>
          </w:p>
          <w:p w14:paraId="1F40C5CF" w14:textId="77777777" w:rsidR="000056B6" w:rsidRPr="000056B6" w:rsidRDefault="000056B6" w:rsidP="000056B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Cyrl-CS" w:eastAsia="ko-KR" w:bidi="ar-SA"/>
              </w:rPr>
            </w:pPr>
          </w:p>
        </w:tc>
      </w:tr>
    </w:tbl>
    <w:p w14:paraId="4EA9D7C0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</w:pPr>
    </w:p>
    <w:p w14:paraId="64C6C2C1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</w:pPr>
    </w:p>
    <w:p w14:paraId="382A566E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b/>
          <w:sz w:val="20"/>
          <w:szCs w:val="20"/>
          <w:u w:val="single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u w:val="single"/>
          <w:lang w:val="en-US" w:eastAsia="ko-KR" w:bidi="ar-SA"/>
        </w:rPr>
        <w:t>OBRAČUN TURISTIČKOG ARANŽMANA</w:t>
      </w:r>
    </w:p>
    <w:p w14:paraId="4B429E84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b/>
          <w:sz w:val="20"/>
          <w:szCs w:val="20"/>
          <w:u w:val="single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u w:val="single"/>
          <w:lang w:val="sr-Latn-CS" w:eastAsia="ko-KR" w:bidi="ar-SA"/>
        </w:rPr>
        <w:t>„</w:t>
      </w:r>
      <w:proofErr w:type="spellStart"/>
      <w:r w:rsidRPr="000056B6">
        <w:rPr>
          <w:rFonts w:ascii="Times New Roman" w:eastAsia="Batang" w:hAnsi="Times New Roman" w:cs="Times New Roman"/>
          <w:b/>
          <w:sz w:val="20"/>
          <w:szCs w:val="20"/>
          <w:u w:val="single"/>
          <w:lang w:val="en-US" w:eastAsia="ko-KR" w:bidi="ar-SA"/>
        </w:rPr>
        <w:t>Planinska</w:t>
      </w:r>
      <w:proofErr w:type="spellEnd"/>
      <w:r w:rsidRPr="000056B6">
        <w:rPr>
          <w:rFonts w:ascii="Times New Roman" w:eastAsia="Batang" w:hAnsi="Times New Roman" w:cs="Times New Roman"/>
          <w:b/>
          <w:sz w:val="20"/>
          <w:szCs w:val="20"/>
          <w:u w:val="single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b/>
          <w:sz w:val="20"/>
          <w:szCs w:val="20"/>
          <w:u w:val="single"/>
          <w:lang w:val="en-US" w:eastAsia="ko-KR" w:bidi="ar-SA"/>
        </w:rPr>
        <w:t>ljepotica</w:t>
      </w:r>
      <w:proofErr w:type="spellEnd"/>
      <w:r w:rsidRPr="000056B6">
        <w:rPr>
          <w:rFonts w:ascii="Times New Roman" w:eastAsia="Batang" w:hAnsi="Times New Roman" w:cs="Times New Roman"/>
          <w:b/>
          <w:sz w:val="20"/>
          <w:szCs w:val="20"/>
          <w:u w:val="single"/>
          <w:lang w:val="sr-Latn-CS" w:eastAsia="ko-KR" w:bidi="ar-SA"/>
        </w:rPr>
        <w:t xml:space="preserve"> “</w:t>
      </w:r>
    </w:p>
    <w:p w14:paraId="55C7FEA6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</w:p>
    <w:p w14:paraId="74811831" w14:textId="77777777" w:rsidR="000056B6" w:rsidRPr="000056B6" w:rsidRDefault="000056B6" w:rsidP="000056B6">
      <w:pPr>
        <w:widowControl/>
        <w:tabs>
          <w:tab w:val="left" w:pos="8310"/>
        </w:tabs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color w:val="0070C0"/>
          <w:sz w:val="20"/>
          <w:szCs w:val="20"/>
          <w:u w:val="single"/>
          <w:lang w:val="sr-Latn-CS" w:eastAsia="ko-KR" w:bidi="ar-SA"/>
        </w:rPr>
        <w:t>UP – R = FINANSIJSKI REZULTAT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     (DOBIT, GUBITAK)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ab/>
      </w:r>
    </w:p>
    <w:p w14:paraId="178A139A" w14:textId="77777777" w:rsidR="000056B6" w:rsidRPr="000056B6" w:rsidRDefault="000056B6" w:rsidP="000056B6">
      <w:pPr>
        <w:widowControl/>
        <w:tabs>
          <w:tab w:val="left" w:pos="8310"/>
        </w:tabs>
        <w:autoSpaceDE/>
        <w:autoSpaceDN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*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radi se na stvarnom broju učesnika  (predpostavimo da ih je bilo 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45 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platnih ) + 4 gratisa.</w:t>
      </w:r>
    </w:p>
    <w:p w14:paraId="271EC1E7" w14:textId="77777777" w:rsidR="000056B6" w:rsidRPr="000056B6" w:rsidRDefault="000056B6" w:rsidP="000056B6">
      <w:pPr>
        <w:widowControl/>
        <w:tabs>
          <w:tab w:val="left" w:pos="8310"/>
        </w:tabs>
        <w:autoSpaceDE/>
        <w:autoSpaceDN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</w:p>
    <w:p w14:paraId="62019548" w14:textId="77777777" w:rsidR="000056B6" w:rsidRPr="000056B6" w:rsidRDefault="000056B6" w:rsidP="000056B6">
      <w:pPr>
        <w:widowControl/>
        <w:tabs>
          <w:tab w:val="left" w:pos="8310"/>
        </w:tabs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*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treba obratiti pažnju na 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gratise 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koje daje 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agencija  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na аranžman  i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gratise 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koje daju dobavljači  usluga (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hoteli,restorani,ulaznice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>,...)</w:t>
      </w:r>
    </w:p>
    <w:p w14:paraId="71C8C73E" w14:textId="77777777" w:rsidR="000056B6" w:rsidRPr="000056B6" w:rsidRDefault="000056B6" w:rsidP="000056B6">
      <w:pPr>
        <w:widowControl/>
        <w:tabs>
          <w:tab w:val="left" w:pos="8310"/>
        </w:tabs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</w:p>
    <w:p w14:paraId="3E90786E" w14:textId="77777777" w:rsidR="000056B6" w:rsidRPr="000056B6" w:rsidRDefault="000056B6" w:rsidP="000056B6">
      <w:pPr>
        <w:widowControl/>
        <w:tabs>
          <w:tab w:val="left" w:pos="8310"/>
        </w:tabs>
        <w:autoSpaceDE/>
        <w:autoSpaceDN/>
        <w:rPr>
          <w:rFonts w:ascii="Times New Roman" w:eastAsia="Batang" w:hAnsi="Times New Roman" w:cs="Times New Roman"/>
          <w:b/>
          <w:sz w:val="20"/>
          <w:szCs w:val="20"/>
          <w:u w:val="single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u w:val="single"/>
          <w:lang w:val="sr-Latn-CS" w:eastAsia="ko-KR" w:bidi="ar-SA"/>
        </w:rPr>
        <w:t>UKUPAN PRIHOD</w:t>
      </w:r>
      <w:r w:rsidRPr="000056B6">
        <w:rPr>
          <w:rFonts w:ascii="Times New Roman" w:eastAsia="Batang" w:hAnsi="Times New Roman" w:cs="Times New Roman"/>
          <w:b/>
          <w:sz w:val="20"/>
          <w:szCs w:val="20"/>
          <w:u w:val="single"/>
          <w:lang w:val="sr-Cyrl-CS" w:eastAsia="ko-KR" w:bidi="ar-SA"/>
        </w:rPr>
        <w:t xml:space="preserve">  </w:t>
      </w:r>
      <w:r w:rsidRPr="000056B6">
        <w:rPr>
          <w:rFonts w:ascii="Times New Roman" w:eastAsia="Batang" w:hAnsi="Times New Roman" w:cs="Times New Roman"/>
          <w:b/>
          <w:sz w:val="20"/>
          <w:szCs w:val="20"/>
          <w:u w:val="single"/>
          <w:lang w:val="sr-Latn-CS" w:eastAsia="ko-KR" w:bidi="ar-SA"/>
        </w:rPr>
        <w:t>= STVARNI BROJ PLATIVIH UČENIKA PUTOVANJA  *  CIJENA TURISTIČKOG PUTOVANJA PO JEDNOM UČESNIKU</w:t>
      </w:r>
    </w:p>
    <w:p w14:paraId="4768E4CF" w14:textId="77777777" w:rsidR="000056B6" w:rsidRPr="000056B6" w:rsidRDefault="000056B6" w:rsidP="000056B6">
      <w:pPr>
        <w:widowControl/>
        <w:tabs>
          <w:tab w:val="left" w:pos="8310"/>
        </w:tabs>
        <w:autoSpaceDE/>
        <w:autoSpaceDN/>
        <w:rPr>
          <w:rFonts w:ascii="Times New Roman" w:eastAsia="Batang" w:hAnsi="Times New Roman" w:cs="Times New Roman"/>
          <w:b/>
          <w:sz w:val="20"/>
          <w:szCs w:val="20"/>
          <w:u w:val="single"/>
          <w:lang w:val="sr-Cyrl-CS" w:eastAsia="ko-KR" w:bidi="ar-SA"/>
        </w:rPr>
      </w:pPr>
    </w:p>
    <w:p w14:paraId="1E1EB2AA" w14:textId="77777777" w:rsidR="000056B6" w:rsidRPr="000056B6" w:rsidRDefault="000056B6" w:rsidP="000056B6">
      <w:pPr>
        <w:widowControl/>
        <w:tabs>
          <w:tab w:val="left" w:pos="8310"/>
        </w:tabs>
        <w:autoSpaceDE/>
        <w:autoSpaceDN/>
        <w:rPr>
          <w:rFonts w:ascii="Times New Roman" w:eastAsia="Batang" w:hAnsi="Times New Roman" w:cs="Times New Roman"/>
          <w:b/>
          <w:sz w:val="20"/>
          <w:szCs w:val="20"/>
          <w:lang w:val="en-U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UP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=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>4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5 x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RS" w:eastAsia="ko-KR" w:bidi="ar-SA"/>
        </w:rPr>
        <w:t>86,00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RS" w:eastAsia="ko-KR" w:bidi="ar-SA"/>
        </w:rPr>
        <w:t>е</w:t>
      </w:r>
      <w:proofErr w:type="spellStart"/>
      <w:r w:rsidRPr="000056B6">
        <w:rPr>
          <w:rFonts w:ascii="Times New Roman" w:eastAsia="Batang" w:hAnsi="Times New Roman" w:cs="Times New Roman"/>
          <w:b/>
          <w:sz w:val="20"/>
          <w:szCs w:val="20"/>
          <w:lang w:val="en-US" w:eastAsia="ko-KR" w:bidi="ar-SA"/>
        </w:rPr>
        <w:t>ur</w:t>
      </w:r>
      <w:proofErr w:type="spellEnd"/>
    </w:p>
    <w:p w14:paraId="1AB8F8F4" w14:textId="77777777" w:rsidR="000056B6" w:rsidRPr="000056B6" w:rsidRDefault="000056B6" w:rsidP="000056B6">
      <w:pPr>
        <w:widowControl/>
        <w:tabs>
          <w:tab w:val="left" w:pos="8310"/>
        </w:tabs>
        <w:autoSpaceDE/>
        <w:autoSpaceDN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UP = </w:t>
      </w:r>
      <w:r w:rsidRPr="000056B6">
        <w:rPr>
          <w:rFonts w:ascii="Times New Roman" w:eastAsia="Batang" w:hAnsi="Times New Roman" w:cs="Times New Roman"/>
          <w:b/>
          <w:color w:val="00B050"/>
          <w:sz w:val="20"/>
          <w:szCs w:val="20"/>
          <w:u w:val="single"/>
          <w:lang w:val="sr-Cyrl-RS" w:eastAsia="ko-KR" w:bidi="ar-SA"/>
        </w:rPr>
        <w:t>387</w:t>
      </w:r>
      <w:r w:rsidRPr="000056B6">
        <w:rPr>
          <w:rFonts w:ascii="Times New Roman" w:eastAsia="Batang" w:hAnsi="Times New Roman" w:cs="Times New Roman"/>
          <w:b/>
          <w:color w:val="00B050"/>
          <w:sz w:val="20"/>
          <w:szCs w:val="20"/>
          <w:u w:val="single"/>
          <w:lang w:val="sr-Latn-CS" w:eastAsia="ko-KR" w:bidi="ar-SA"/>
        </w:rPr>
        <w:t>0,00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>(od uplata turista,truristi uglavnom vrše uplatu aranžmana  prije realizacije ili u ratama)</w:t>
      </w:r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>.</w:t>
      </w:r>
    </w:p>
    <w:p w14:paraId="45337046" w14:textId="77777777" w:rsidR="000056B6" w:rsidRPr="000056B6" w:rsidRDefault="000056B6" w:rsidP="000056B6">
      <w:pPr>
        <w:widowControl/>
        <w:tabs>
          <w:tab w:val="left" w:pos="8310"/>
        </w:tabs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</w:p>
    <w:p w14:paraId="6166F9C8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sz w:val="20"/>
          <w:szCs w:val="20"/>
          <w:u w:val="single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u w:val="single"/>
          <w:lang w:val="sr-Latn-CS" w:eastAsia="ko-KR" w:bidi="ar-SA"/>
        </w:rPr>
        <w:t>RASHODI:</w:t>
      </w:r>
    </w:p>
    <w:p w14:paraId="46894B04" w14:textId="77777777" w:rsidR="000056B6" w:rsidRPr="000056B6" w:rsidRDefault="000056B6" w:rsidP="000056B6">
      <w:pPr>
        <w:widowControl/>
        <w:autoSpaceDE/>
        <w:autoSpaceDN/>
        <w:spacing w:line="276" w:lineRule="auto"/>
        <w:rPr>
          <w:rFonts w:ascii="Times New Roman" w:eastAsia="Calibri" w:hAnsi="Times New Roman" w:cs="Times New Roman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1. Prevoz  -  </w:t>
      </w:r>
      <w:r w:rsidRPr="000056B6">
        <w:rPr>
          <w:rFonts w:ascii="Times New Roman" w:eastAsia="Calibri" w:hAnsi="Times New Roman" w:cs="Times New Roman"/>
          <w:sz w:val="20"/>
          <w:szCs w:val="20"/>
          <w:lang w:val="sr-Cyrl-CS" w:eastAsia="ko-KR" w:bidi="ar-SA"/>
        </w:rPr>
        <w:t xml:space="preserve">1020 km * 0.90 = </w:t>
      </w:r>
      <w:r w:rsidRPr="000056B6">
        <w:rPr>
          <w:rFonts w:ascii="Times New Roman" w:eastAsia="Calibri" w:hAnsi="Times New Roman" w:cs="Times New Roman"/>
          <w:b/>
          <w:bCs/>
          <w:color w:val="FF0000"/>
          <w:sz w:val="20"/>
          <w:szCs w:val="20"/>
          <w:u w:val="single"/>
          <w:lang w:val="sr-Cyrl-CS" w:eastAsia="ko-KR" w:bidi="ar-SA"/>
        </w:rPr>
        <w:t>918,00</w:t>
      </w:r>
      <w:r w:rsidRPr="000056B6">
        <w:rPr>
          <w:rFonts w:ascii="Times New Roman" w:eastAsia="Calibri" w:hAnsi="Times New Roman" w:cs="Times New Roman"/>
          <w:sz w:val="20"/>
          <w:szCs w:val="20"/>
          <w:lang w:val="sr-Cyrl-CS" w:eastAsia="ko-KR" w:bidi="ar-SA"/>
        </w:rPr>
        <w:t xml:space="preserve"> </w:t>
      </w:r>
    </w:p>
    <w:p w14:paraId="1C0FBEBC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(plaćamo prevozniku na osnovu ugovora</w:t>
      </w:r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 –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zaključnice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и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iznajmljenom autobusa po pređenom km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>, gdje je uračunat i  PDV,</w:t>
      </w:r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>PUTARINE,</w:t>
      </w:r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>DNEVNICE VOZAČA</w:t>
      </w:r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>).</w:t>
      </w:r>
    </w:p>
    <w:p w14:paraId="2314E374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>Najčešće plaćamo prevoznika prije realizacije putovanja.</w:t>
      </w:r>
    </w:p>
    <w:p w14:paraId="7366929C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2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.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Smještaj– hotel 1.“</w:t>
      </w:r>
      <w:proofErr w:type="spellStart"/>
      <w:r w:rsidRPr="000056B6">
        <w:rPr>
          <w:rFonts w:ascii="Times New Roman" w:eastAsia="Batang" w:hAnsi="Times New Roman" w:cs="Times New Roman"/>
          <w:b/>
          <w:sz w:val="20"/>
          <w:szCs w:val="20"/>
          <w:lang w:val="en-US" w:eastAsia="ko-KR" w:bidi="ar-SA"/>
        </w:rPr>
        <w:t>Lipka</w:t>
      </w:r>
      <w:proofErr w:type="spellEnd"/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 </w:t>
      </w:r>
      <w:proofErr w:type="gramStart"/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“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na</w:t>
      </w:r>
      <w:proofErr w:type="spellEnd"/>
      <w:proofErr w:type="gram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osnovu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ugovora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o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zatraženoj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i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potvrđenoj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rezervaciji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hotel je </w:t>
      </w:r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 ТА о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dobrio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о 3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gratisa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 (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ljekar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,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vodič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,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vozač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>)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. </w:t>
      </w:r>
    </w:p>
    <w:p w14:paraId="411350B9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>Agencija je odobrila</w:t>
      </w:r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 4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gratisa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 (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dva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za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nastavnike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 +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dva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za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učenike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>).</w:t>
      </w:r>
    </w:p>
    <w:p w14:paraId="1D0CB255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Agencija po realizaciji aranžmana treba da plati hotelu  za stvarni broj učesnika koji su dobili usluge hotelu  a to je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45. platnih + 2 nastavnika +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 xml:space="preserve">2 </w:t>
      </w:r>
      <w:proofErr w:type="spellStart"/>
      <w:r w:rsidRPr="000056B6">
        <w:rPr>
          <w:rFonts w:ascii="Times New Roman" w:eastAsia="Batang" w:hAnsi="Times New Roman" w:cs="Times New Roman"/>
          <w:b/>
          <w:sz w:val="20"/>
          <w:szCs w:val="20"/>
          <w:lang w:val="en-US" w:eastAsia="ko-KR" w:bidi="ar-SA"/>
        </w:rPr>
        <w:t>učenika</w:t>
      </w:r>
      <w:proofErr w:type="spellEnd"/>
      <w:r w:rsidRPr="000056B6">
        <w:rPr>
          <w:rFonts w:ascii="Times New Roman" w:eastAsia="Batang" w:hAnsi="Times New Roman" w:cs="Times New Roman"/>
          <w:b/>
          <w:sz w:val="20"/>
          <w:szCs w:val="20"/>
          <w:lang w:val="en-US" w:eastAsia="ko-KR" w:bidi="ar-SA"/>
        </w:rPr>
        <w:t xml:space="preserve"> gratis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=  ukupno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4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>9</w:t>
      </w:r>
    </w:p>
    <w:p w14:paraId="0B223AA7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Na taj iznos će agencija dobiti 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račun – fakturu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koju treba da plati u određenom  roku  po realizaciji  aranžmana.</w:t>
      </w:r>
    </w:p>
    <w:p w14:paraId="3B30CEFE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FF0000"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49  x 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 xml:space="preserve">20, 00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RS" w:eastAsia="ko-KR" w:bidi="ar-SA"/>
        </w:rPr>
        <w:t>е</w:t>
      </w:r>
      <w:proofErr w:type="spellStart"/>
      <w:r w:rsidRPr="000056B6">
        <w:rPr>
          <w:rFonts w:ascii="Times New Roman" w:eastAsia="Batang" w:hAnsi="Times New Roman" w:cs="Times New Roman"/>
          <w:b/>
          <w:sz w:val="20"/>
          <w:szCs w:val="20"/>
          <w:lang w:val="en-US" w:eastAsia="ko-KR" w:bidi="ar-SA"/>
        </w:rPr>
        <w:t>ur</w:t>
      </w:r>
      <w:proofErr w:type="spellEnd"/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. (cijena  1 pp) = 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RS" w:eastAsia="ko-KR" w:bidi="ar-SA"/>
        </w:rPr>
        <w:t>98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CS" w:eastAsia="ko-KR" w:bidi="ar-SA"/>
        </w:rPr>
        <w:t>0,00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Latn-CS" w:eastAsia="ko-KR" w:bidi="ar-SA"/>
        </w:rPr>
        <w:t>.</w:t>
      </w:r>
    </w:p>
    <w:p w14:paraId="5A81B433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</w:p>
    <w:p w14:paraId="3CEADEC5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3. ručak restoran „Кruna“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restoran je dao  ТА po ugovoru о rezervaciji ugostiteljskih usluga  3 gratisa. Agencija je na aranžmanu odobrila  4 gratisa na 45platnih učesnika.</w:t>
      </w:r>
    </w:p>
    <w:p w14:paraId="19710808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</w:p>
    <w:p w14:paraId="204DD3EE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>Agencija po realizaciji aranžmana  treba da plati  restoranuza stvarni broj učesnika koji su dobili usluge ručka  minus 3 gratisa  koji je restoran  dao aganciji po  ugovoru  a to je za   49 učesnika</w:t>
      </w:r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>.</w:t>
      </w:r>
    </w:p>
    <w:p w14:paraId="64C80DB4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Na taj iznos će agencija dobiti 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račun-fakturu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koju treba da plati   uodređenom roku  po ugovoru.</w:t>
      </w:r>
    </w:p>
    <w:p w14:paraId="69C28DBA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49 X 8,00 = 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CS" w:eastAsia="ko-KR" w:bidi="ar-SA"/>
        </w:rPr>
        <w:t>392,00</w:t>
      </w:r>
    </w:p>
    <w:p w14:paraId="67C40284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</w:pPr>
    </w:p>
    <w:p w14:paraId="65A17C02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lastRenderedPageBreak/>
        <w:t>4. Ulaznice za lokalitete:</w:t>
      </w:r>
    </w:p>
    <w:p w14:paraId="7F1F54CE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 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Obilazak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nacionalnog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parka </w:t>
      </w:r>
      <w:proofErr w:type="gram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,,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Biogradska</w:t>
      </w:r>
      <w:proofErr w:type="spellEnd"/>
      <w:proofErr w:type="gram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gora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”</w:t>
      </w:r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49 x 1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>,00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 = 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Latn-CS" w:eastAsia="ko-KR" w:bidi="ar-SA"/>
        </w:rPr>
        <w:t>4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RS" w:eastAsia="ko-KR" w:bidi="ar-SA"/>
        </w:rPr>
        <w:t>9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CS" w:eastAsia="ko-KR" w:bidi="ar-SA"/>
        </w:rPr>
        <w:t>,00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Latn-CS" w:eastAsia="ko-KR" w:bidi="ar-SA"/>
        </w:rPr>
        <w:t xml:space="preserve"> </w:t>
      </w:r>
    </w:p>
    <w:p w14:paraId="70055B3E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>(može se platiti na licu mjesta kešom, vaučerom ili na račun)</w:t>
      </w:r>
    </w:p>
    <w:p w14:paraId="188A55D5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Ulaz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 xml:space="preserve"> u </w:t>
      </w:r>
      <w:proofErr w:type="spellStart"/>
      <w:r w:rsidRPr="000056B6">
        <w:rPr>
          <w:rFonts w:ascii="Times New Roman" w:eastAsia="Batang" w:hAnsi="Times New Roman" w:cs="Times New Roman"/>
          <w:sz w:val="20"/>
          <w:szCs w:val="20"/>
          <w:lang w:val="en-US" w:eastAsia="ko-KR" w:bidi="ar-SA"/>
        </w:rPr>
        <w:t>muzej</w:t>
      </w:r>
      <w:proofErr w:type="spellEnd"/>
      <w:r w:rsidRPr="000056B6"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49 x 1</w:t>
      </w:r>
      <w:proofErr w:type="gramStart"/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>,00</w:t>
      </w:r>
      <w:proofErr w:type="gramEnd"/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 = 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Latn-CS" w:eastAsia="ko-KR" w:bidi="ar-SA"/>
        </w:rPr>
        <w:t>4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RS" w:eastAsia="ko-KR" w:bidi="ar-SA"/>
        </w:rPr>
        <w:t>9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CS" w:eastAsia="ko-KR" w:bidi="ar-SA"/>
        </w:rPr>
        <w:t>,00</w:t>
      </w:r>
    </w:p>
    <w:p w14:paraId="0E0B8D0C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</w:pPr>
    </w:p>
    <w:p w14:paraId="6C2EAF77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5. Dnevnice vodiča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>:</w:t>
      </w:r>
    </w:p>
    <w:p w14:paraId="560E6B94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   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3 dana x 20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>,00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 xml:space="preserve">= 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RS" w:eastAsia="ko-KR" w:bidi="ar-SA"/>
        </w:rPr>
        <w:t>6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Latn-CS" w:eastAsia="ko-KR" w:bidi="ar-SA"/>
        </w:rPr>
        <w:t>0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CS" w:eastAsia="ko-KR" w:bidi="ar-SA"/>
        </w:rPr>
        <w:t>,00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Latn-CS" w:eastAsia="ko-KR" w:bidi="ar-SA"/>
        </w:rPr>
        <w:t xml:space="preserve"> </w:t>
      </w:r>
    </w:p>
    <w:p w14:paraId="0241F6A5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</w:pPr>
    </w:p>
    <w:p w14:paraId="379FBE4E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6.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Dnevnice ljekara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>:</w:t>
      </w:r>
    </w:p>
    <w:p w14:paraId="0654902E" w14:textId="77777777" w:rsidR="000056B6" w:rsidRPr="000056B6" w:rsidRDefault="000056B6" w:rsidP="000056B6">
      <w:pPr>
        <w:widowControl/>
        <w:tabs>
          <w:tab w:val="left" w:pos="1995"/>
        </w:tabs>
        <w:autoSpaceDE/>
        <w:autoSpaceDN/>
        <w:rPr>
          <w:rFonts w:ascii="Times New Roman" w:eastAsia="Batang" w:hAnsi="Times New Roman" w:cs="Times New Roman"/>
          <w:color w:val="FF0000"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   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3 dana x 20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>,00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 xml:space="preserve">= 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Latn-CS" w:eastAsia="ko-KR" w:bidi="ar-SA"/>
        </w:rPr>
        <w:t>60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CS" w:eastAsia="ko-KR" w:bidi="ar-SA"/>
        </w:rPr>
        <w:t>,00</w:t>
      </w:r>
      <w:r w:rsidRPr="000056B6">
        <w:rPr>
          <w:rFonts w:ascii="Times New Roman" w:eastAsia="Batang" w:hAnsi="Times New Roman" w:cs="Times New Roman"/>
          <w:color w:val="FF0000"/>
          <w:sz w:val="20"/>
          <w:szCs w:val="20"/>
          <w:lang w:val="sr-Latn-CS" w:eastAsia="ko-KR" w:bidi="ar-SA"/>
        </w:rPr>
        <w:tab/>
      </w:r>
    </w:p>
    <w:p w14:paraId="752BF705" w14:textId="77777777" w:rsidR="000056B6" w:rsidRPr="000056B6" w:rsidRDefault="000056B6" w:rsidP="000056B6">
      <w:pPr>
        <w:widowControl/>
        <w:tabs>
          <w:tab w:val="left" w:pos="1500"/>
        </w:tabs>
        <w:autoSpaceDE/>
        <w:autoSpaceDN/>
        <w:rPr>
          <w:rFonts w:ascii="Times New Roman" w:eastAsia="Batang" w:hAnsi="Times New Roman" w:cs="Times New Roman"/>
          <w:b/>
          <w:sz w:val="40"/>
          <w:szCs w:val="40"/>
          <w:lang w:val="sr-Cyrl-CS" w:eastAsia="ko-KR" w:bidi="ar-SA"/>
        </w:rPr>
      </w:pPr>
    </w:p>
    <w:p w14:paraId="32B07181" w14:textId="77777777" w:rsidR="000056B6" w:rsidRPr="000056B6" w:rsidRDefault="000056B6" w:rsidP="000056B6">
      <w:pPr>
        <w:widowControl/>
        <w:tabs>
          <w:tab w:val="left" w:pos="1500"/>
        </w:tabs>
        <w:autoSpaceDE/>
        <w:autoSpaceDN/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7.Troškovi turističke agencije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 xml:space="preserve"> (</w:t>
      </w:r>
      <w:proofErr w:type="spellStart"/>
      <w:r w:rsidRPr="000056B6">
        <w:rPr>
          <w:rFonts w:ascii="Times New Roman" w:eastAsia="Batang" w:hAnsi="Times New Roman" w:cs="Times New Roman"/>
          <w:b/>
          <w:sz w:val="20"/>
          <w:szCs w:val="20"/>
          <w:lang w:val="en-US" w:eastAsia="ko-KR" w:bidi="ar-SA"/>
        </w:rPr>
        <w:t>organizacioni</w:t>
      </w:r>
      <w:proofErr w:type="spellEnd"/>
      <w:r w:rsidRPr="000056B6">
        <w:rPr>
          <w:rFonts w:ascii="Times New Roman" w:eastAsia="Batang" w:hAnsi="Times New Roman" w:cs="Times New Roman"/>
          <w:b/>
          <w:sz w:val="20"/>
          <w:szCs w:val="20"/>
          <w:lang w:val="en-US" w:eastAsia="ko-KR" w:bidi="ar-SA"/>
        </w:rPr>
        <w:t xml:space="preserve">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 xml:space="preserve">, 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en-US" w:eastAsia="ko-KR" w:bidi="ar-SA"/>
        </w:rPr>
        <w:t>P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 xml:space="preserve">ТТ, </w:t>
      </w:r>
      <w:proofErr w:type="spellStart"/>
      <w:r w:rsidRPr="000056B6">
        <w:rPr>
          <w:rFonts w:ascii="Times New Roman" w:eastAsia="Batang" w:hAnsi="Times New Roman" w:cs="Times New Roman"/>
          <w:b/>
          <w:sz w:val="20"/>
          <w:szCs w:val="20"/>
          <w:lang w:val="en-US" w:eastAsia="ko-KR" w:bidi="ar-SA"/>
        </w:rPr>
        <w:t>propagande</w:t>
      </w:r>
      <w:proofErr w:type="spellEnd"/>
      <w:r w:rsidRPr="000056B6">
        <w:rPr>
          <w:rFonts w:ascii="Times New Roman" w:eastAsia="Batang" w:hAnsi="Times New Roman" w:cs="Times New Roman"/>
          <w:b/>
          <w:sz w:val="20"/>
          <w:szCs w:val="20"/>
          <w:lang w:val="sr-Cyrl-CS" w:eastAsia="ko-KR" w:bidi="ar-SA"/>
        </w:rPr>
        <w:t>)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>:</w:t>
      </w:r>
      <w:r w:rsidRPr="000056B6">
        <w:rPr>
          <w:rFonts w:ascii="Times New Roman" w:eastAsia="Batang" w:hAnsi="Times New Roman" w:cs="Times New Roman"/>
          <w:b/>
          <w:sz w:val="20"/>
          <w:szCs w:val="20"/>
          <w:lang w:val="sr-Latn-CS" w:eastAsia="ko-KR" w:bidi="ar-SA"/>
        </w:rPr>
        <w:tab/>
      </w:r>
    </w:p>
    <w:p w14:paraId="35FF30EA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FF0000"/>
          <w:sz w:val="20"/>
          <w:szCs w:val="20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∑  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Latn-CS" w:eastAsia="ko-KR" w:bidi="ar-SA"/>
        </w:rPr>
        <w:t>2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RS" w:eastAsia="ko-KR" w:bidi="ar-SA"/>
        </w:rPr>
        <w:t>2,5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Latn-CS" w:eastAsia="ko-KR" w:bidi="ar-SA"/>
        </w:rPr>
        <w:t>0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Latn-CS" w:eastAsia="ko-KR" w:bidi="ar-SA"/>
        </w:rPr>
        <w:t xml:space="preserve"> </w:t>
      </w:r>
    </w:p>
    <w:p w14:paraId="1A044CB0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</w:p>
    <w:p w14:paraId="31FEC0F3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bCs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bCs/>
          <w:sz w:val="20"/>
          <w:szCs w:val="20"/>
          <w:lang w:val="sr-Cyrl-CS" w:eastAsia="ko-KR" w:bidi="ar-SA"/>
        </w:rPr>
        <w:t xml:space="preserve">8. </w:t>
      </w:r>
      <w:proofErr w:type="spellStart"/>
      <w:r w:rsidRPr="000056B6">
        <w:rPr>
          <w:rFonts w:ascii="Times New Roman" w:eastAsia="Batang" w:hAnsi="Times New Roman" w:cs="Times New Roman"/>
          <w:b/>
          <w:bCs/>
          <w:sz w:val="20"/>
          <w:szCs w:val="20"/>
          <w:lang w:val="en-US" w:eastAsia="ko-KR" w:bidi="ar-SA"/>
        </w:rPr>
        <w:t>Troškovi</w:t>
      </w:r>
      <w:proofErr w:type="spellEnd"/>
      <w:r w:rsidRPr="000056B6">
        <w:rPr>
          <w:rFonts w:ascii="Times New Roman" w:eastAsia="Batang" w:hAnsi="Times New Roman" w:cs="Times New Roman"/>
          <w:b/>
          <w:bCs/>
          <w:sz w:val="20"/>
          <w:szCs w:val="20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b/>
          <w:bCs/>
          <w:sz w:val="20"/>
          <w:szCs w:val="20"/>
          <w:lang w:val="en-US" w:eastAsia="ko-KR" w:bidi="ar-SA"/>
        </w:rPr>
        <w:t>platnog</w:t>
      </w:r>
      <w:proofErr w:type="spellEnd"/>
      <w:r w:rsidRPr="000056B6">
        <w:rPr>
          <w:rFonts w:ascii="Times New Roman" w:eastAsia="Batang" w:hAnsi="Times New Roman" w:cs="Times New Roman"/>
          <w:b/>
          <w:bCs/>
          <w:sz w:val="20"/>
          <w:szCs w:val="20"/>
          <w:lang w:val="en-US" w:eastAsia="ko-KR" w:bidi="ar-SA"/>
        </w:rPr>
        <w:t xml:space="preserve"> </w:t>
      </w:r>
      <w:proofErr w:type="spellStart"/>
      <w:r w:rsidRPr="000056B6">
        <w:rPr>
          <w:rFonts w:ascii="Times New Roman" w:eastAsia="Batang" w:hAnsi="Times New Roman" w:cs="Times New Roman"/>
          <w:b/>
          <w:bCs/>
          <w:sz w:val="20"/>
          <w:szCs w:val="20"/>
          <w:lang w:val="en-US" w:eastAsia="ko-KR" w:bidi="ar-SA"/>
        </w:rPr>
        <w:t>prometa</w:t>
      </w:r>
      <w:proofErr w:type="spellEnd"/>
      <w:r w:rsidRPr="000056B6">
        <w:rPr>
          <w:rFonts w:ascii="Times New Roman" w:eastAsia="Batang" w:hAnsi="Times New Roman" w:cs="Times New Roman"/>
          <w:b/>
          <w:bCs/>
          <w:sz w:val="20"/>
          <w:szCs w:val="20"/>
          <w:lang w:val="sr-Cyrl-CS" w:eastAsia="ko-KR" w:bidi="ar-SA"/>
        </w:rPr>
        <w:t xml:space="preserve"> (1%)</w:t>
      </w:r>
    </w:p>
    <w:p w14:paraId="153CE8EC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bCs/>
          <w:color w:val="FF0000"/>
          <w:sz w:val="20"/>
          <w:szCs w:val="20"/>
          <w:u w:val="single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bCs/>
          <w:sz w:val="20"/>
          <w:szCs w:val="20"/>
          <w:lang w:val="sr-Cyrl-CS" w:eastAsia="ko-KR" w:bidi="ar-SA"/>
        </w:rPr>
        <w:t xml:space="preserve">  </w:t>
      </w:r>
      <w:r w:rsidRPr="000056B6">
        <w:rPr>
          <w:rFonts w:ascii="Times New Roman" w:eastAsia="Batang" w:hAnsi="Times New Roman" w:cs="Times New Roman"/>
          <w:b/>
          <w:bCs/>
          <w:color w:val="FF0000"/>
          <w:sz w:val="20"/>
          <w:szCs w:val="20"/>
          <w:u w:val="single"/>
          <w:lang w:val="sr-Cyrl-CS" w:eastAsia="ko-KR" w:bidi="ar-SA"/>
        </w:rPr>
        <w:t>35,10</w:t>
      </w:r>
    </w:p>
    <w:p w14:paraId="5CC05384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bCs/>
          <w:sz w:val="20"/>
          <w:szCs w:val="20"/>
          <w:lang w:val="sr-Cyrl-CS" w:eastAsia="ko-KR" w:bidi="ar-SA"/>
        </w:rPr>
      </w:pPr>
    </w:p>
    <w:p w14:paraId="5950C81E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Latn-CS" w:eastAsia="ko-KR" w:bidi="ar-SA"/>
        </w:rPr>
        <w:t>RASHODI</w:t>
      </w:r>
      <w:r w:rsidRPr="000056B6">
        <w:rPr>
          <w:rFonts w:ascii="Times New Roman" w:eastAsia="Batang" w:hAnsi="Times New Roman" w:cs="Times New Roman"/>
          <w:sz w:val="20"/>
          <w:szCs w:val="20"/>
          <w:lang w:val="sr-Latn-CS" w:eastAsia="ko-KR" w:bidi="ar-SA"/>
        </w:rPr>
        <w:t xml:space="preserve"> =</w:t>
      </w:r>
    </w:p>
    <w:p w14:paraId="0B1A0696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</w:p>
    <w:p w14:paraId="007B5A40" w14:textId="77777777" w:rsidR="000056B6" w:rsidRPr="000056B6" w:rsidRDefault="000056B6" w:rsidP="000056B6">
      <w:pPr>
        <w:widowControl/>
        <w:autoSpaceDE/>
        <w:autoSpaceDN/>
        <w:rPr>
          <w:rFonts w:ascii="Times New Roman" w:eastAsia="Calibri" w:hAnsi="Times New Roman" w:cs="Times New Roman"/>
          <w:b/>
          <w:bCs/>
          <w:color w:val="FF0000"/>
          <w:sz w:val="20"/>
          <w:szCs w:val="20"/>
          <w:lang w:val="sr-Cyrl-CS" w:eastAsia="ko-KR" w:bidi="ar-SA"/>
        </w:rPr>
      </w:pPr>
      <w:r w:rsidRPr="000056B6">
        <w:rPr>
          <w:rFonts w:ascii="Times New Roman" w:eastAsia="Calibri" w:hAnsi="Times New Roman" w:cs="Times New Roman"/>
          <w:b/>
          <w:bCs/>
          <w:color w:val="FF0000"/>
          <w:sz w:val="20"/>
          <w:szCs w:val="20"/>
          <w:lang w:val="sr-Cyrl-CS" w:eastAsia="ko-KR" w:bidi="ar-SA"/>
        </w:rPr>
        <w:t>918,00+</w:t>
      </w:r>
    </w:p>
    <w:p w14:paraId="1741EDBE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RS" w:eastAsia="ko-KR" w:bidi="ar-SA"/>
        </w:rPr>
        <w:t>980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  <w:t>,00+</w:t>
      </w:r>
    </w:p>
    <w:p w14:paraId="574A571B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  <w:t xml:space="preserve"> 392,00+</w:t>
      </w:r>
    </w:p>
    <w:p w14:paraId="59FC9E48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  <w:t xml:space="preserve">   49,00+</w:t>
      </w:r>
    </w:p>
    <w:p w14:paraId="4B510EDE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  <w:t xml:space="preserve">    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RS" w:eastAsia="ko-KR" w:bidi="ar-SA"/>
        </w:rPr>
        <w:t>49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  <w:t>,00+</w:t>
      </w:r>
    </w:p>
    <w:p w14:paraId="7FB424E6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  <w:t xml:space="preserve">    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RS" w:eastAsia="ko-KR" w:bidi="ar-SA"/>
        </w:rPr>
        <w:t>60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  <w:t>,00+</w:t>
      </w:r>
    </w:p>
    <w:p w14:paraId="3CF88BFB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  <w:t xml:space="preserve">    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Latn-CS" w:eastAsia="ko-KR" w:bidi="ar-SA"/>
        </w:rPr>
        <w:t>6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  <w:t>0,00+</w:t>
      </w:r>
    </w:p>
    <w:p w14:paraId="261F02EA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  <w:t xml:space="preserve">    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Latn-CS" w:eastAsia="ko-KR" w:bidi="ar-SA"/>
        </w:rPr>
        <w:t>2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RS" w:eastAsia="ko-KR" w:bidi="ar-SA"/>
        </w:rPr>
        <w:t>2,5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Latn-CS" w:eastAsia="ko-KR" w:bidi="ar-SA"/>
        </w:rPr>
        <w:t>0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  <w:t>+</w:t>
      </w:r>
    </w:p>
    <w:p w14:paraId="0EBF7F9C" w14:textId="77777777" w:rsidR="000056B6" w:rsidRPr="000056B6" w:rsidRDefault="000056B6" w:rsidP="000056B6">
      <w:pPr>
        <w:widowControl/>
        <w:pBdr>
          <w:bottom w:val="single" w:sz="12" w:space="1" w:color="auto"/>
        </w:pBdr>
        <w:autoSpaceDE/>
        <w:autoSpaceDN/>
        <w:rPr>
          <w:rFonts w:ascii="Times New Roman" w:eastAsia="Batang" w:hAnsi="Times New Roman" w:cs="Times New Roman"/>
          <w:b/>
          <w:bCs/>
          <w:color w:val="FF0000"/>
          <w:sz w:val="20"/>
          <w:szCs w:val="20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bCs/>
          <w:sz w:val="20"/>
          <w:szCs w:val="20"/>
          <w:lang w:val="sr-Cyrl-CS" w:eastAsia="ko-KR" w:bidi="ar-SA"/>
        </w:rPr>
        <w:t xml:space="preserve">  </w:t>
      </w:r>
      <w:r w:rsidRPr="000056B6">
        <w:rPr>
          <w:rFonts w:ascii="Times New Roman" w:eastAsia="Batang" w:hAnsi="Times New Roman" w:cs="Times New Roman"/>
          <w:b/>
          <w:bCs/>
          <w:color w:val="FF0000"/>
          <w:sz w:val="20"/>
          <w:szCs w:val="20"/>
          <w:lang w:val="sr-Cyrl-CS" w:eastAsia="ko-KR" w:bidi="ar-SA"/>
        </w:rPr>
        <w:t xml:space="preserve">  35,10 =</w:t>
      </w:r>
    </w:p>
    <w:p w14:paraId="638F4AC7" w14:textId="77777777" w:rsidR="000056B6" w:rsidRPr="000056B6" w:rsidRDefault="000056B6" w:rsidP="000056B6">
      <w:pPr>
        <w:widowControl/>
        <w:autoSpaceDE/>
        <w:autoSpaceDN/>
        <w:jc w:val="center"/>
        <w:rPr>
          <w:rFonts w:ascii="Times New Roman" w:eastAsia="Batang" w:hAnsi="Times New Roman" w:cs="Times New Roman"/>
          <w:sz w:val="20"/>
          <w:szCs w:val="20"/>
          <w:lang w:val="sr-Cyrl-CS" w:eastAsia="ko-KR" w:bidi="ar-SA"/>
        </w:rPr>
      </w:pPr>
    </w:p>
    <w:p w14:paraId="0B349C99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CS" w:eastAsia="ko-KR" w:bidi="ar-SA"/>
        </w:rPr>
      </w:pP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Cyrl-CS" w:eastAsia="ko-KR" w:bidi="ar-SA"/>
        </w:rPr>
        <w:t>2565,60</w:t>
      </w:r>
    </w:p>
    <w:p w14:paraId="7C68470F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FF0000"/>
          <w:sz w:val="20"/>
          <w:szCs w:val="20"/>
          <w:u w:val="single"/>
          <w:lang w:val="sr-Latn-CS" w:eastAsia="ko-KR" w:bidi="ar-SA"/>
        </w:rPr>
      </w:pPr>
    </w:p>
    <w:p w14:paraId="477B1478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0070C0"/>
          <w:sz w:val="20"/>
          <w:szCs w:val="20"/>
          <w:u w:val="single"/>
          <w:lang w:val="sr-Latn-CS" w:eastAsia="ko-KR" w:bidi="ar-SA"/>
        </w:rPr>
      </w:pPr>
      <w:r w:rsidRPr="000056B6">
        <w:rPr>
          <w:rFonts w:ascii="Times New Roman" w:eastAsia="Batang" w:hAnsi="Times New Roman" w:cs="Times New Roman"/>
          <w:b/>
          <w:color w:val="0070C0"/>
          <w:sz w:val="20"/>
          <w:szCs w:val="20"/>
          <w:u w:val="single"/>
          <w:lang w:val="sr-Latn-CS" w:eastAsia="ko-KR" w:bidi="ar-SA"/>
        </w:rPr>
        <w:t>UO – RASHODI = DOBIT</w:t>
      </w:r>
    </w:p>
    <w:p w14:paraId="57CD098C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7030A0"/>
          <w:sz w:val="20"/>
          <w:szCs w:val="20"/>
          <w:u w:val="single"/>
          <w:lang w:val="sr-Latn-CS" w:eastAsia="ko-KR" w:bidi="ar-SA"/>
        </w:rPr>
      </w:pPr>
    </w:p>
    <w:p w14:paraId="6FF42469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7030A0"/>
          <w:sz w:val="20"/>
          <w:szCs w:val="20"/>
          <w:u w:val="single"/>
          <w:lang w:val="sr-Latn-CS" w:eastAsia="ko-KR" w:bidi="ar-SA"/>
        </w:rPr>
      </w:pPr>
    </w:p>
    <w:p w14:paraId="0425C736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7030A0"/>
          <w:sz w:val="20"/>
          <w:szCs w:val="20"/>
          <w:lang w:val="en-US" w:eastAsia="ko-KR" w:bidi="ar-SA"/>
        </w:rPr>
      </w:pPr>
      <w:r w:rsidRPr="000056B6">
        <w:rPr>
          <w:rFonts w:ascii="Times New Roman" w:eastAsia="Batang" w:hAnsi="Times New Roman" w:cs="Times New Roman"/>
          <w:b/>
          <w:color w:val="00B050"/>
          <w:sz w:val="20"/>
          <w:szCs w:val="20"/>
          <w:lang w:val="sr-Cyrl-RS" w:eastAsia="ko-KR" w:bidi="ar-SA"/>
        </w:rPr>
        <w:t>3870</w:t>
      </w:r>
      <w:r w:rsidRPr="000056B6">
        <w:rPr>
          <w:rFonts w:ascii="Times New Roman" w:eastAsia="Batang" w:hAnsi="Times New Roman" w:cs="Times New Roman"/>
          <w:b/>
          <w:color w:val="00B050"/>
          <w:sz w:val="20"/>
          <w:szCs w:val="20"/>
          <w:lang w:val="sr-Latn-CS" w:eastAsia="ko-KR" w:bidi="ar-SA"/>
        </w:rPr>
        <w:t>,00</w:t>
      </w:r>
      <w:r w:rsidRPr="000056B6">
        <w:rPr>
          <w:rFonts w:ascii="Times New Roman" w:eastAsia="Batang" w:hAnsi="Times New Roman" w:cs="Times New Roman"/>
          <w:b/>
          <w:color w:val="00B050"/>
          <w:sz w:val="20"/>
          <w:szCs w:val="20"/>
          <w:lang w:val="sr-Cyrl-CS" w:eastAsia="ko-KR" w:bidi="ar-SA"/>
        </w:rPr>
        <w:t xml:space="preserve"> - </w:t>
      </w:r>
      <w:r w:rsidRPr="000056B6">
        <w:rPr>
          <w:rFonts w:ascii="Times New Roman" w:eastAsia="Batang" w:hAnsi="Times New Roman" w:cs="Times New Roman"/>
          <w:b/>
          <w:color w:val="FF0000"/>
          <w:sz w:val="20"/>
          <w:szCs w:val="20"/>
          <w:lang w:val="sr-Cyrl-CS" w:eastAsia="ko-KR" w:bidi="ar-SA"/>
        </w:rPr>
        <w:t xml:space="preserve">2565,60 = </w:t>
      </w:r>
      <w:r w:rsidRPr="000056B6">
        <w:rPr>
          <w:rFonts w:ascii="Times New Roman" w:eastAsia="Batang" w:hAnsi="Times New Roman" w:cs="Times New Roman"/>
          <w:b/>
          <w:color w:val="99CC00"/>
          <w:sz w:val="20"/>
          <w:szCs w:val="20"/>
          <w:lang w:val="sr-Cyrl-CS" w:eastAsia="ko-KR" w:bidi="ar-SA"/>
        </w:rPr>
        <w:t xml:space="preserve">1304,40 </w:t>
      </w:r>
      <w:r w:rsidRPr="000056B6">
        <w:rPr>
          <w:rFonts w:ascii="Times New Roman" w:eastAsia="Batang" w:hAnsi="Times New Roman" w:cs="Times New Roman"/>
          <w:b/>
          <w:color w:val="99CC00"/>
          <w:sz w:val="20"/>
          <w:szCs w:val="20"/>
          <w:lang w:val="en-US" w:eastAsia="ko-KR" w:bidi="ar-SA"/>
        </w:rPr>
        <w:t>DOBIT OD TURISTIČKOG PUTOVANJA</w:t>
      </w:r>
    </w:p>
    <w:p w14:paraId="385807DB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/>
          <w:color w:val="7030A0"/>
          <w:sz w:val="20"/>
          <w:szCs w:val="20"/>
          <w:u w:val="single"/>
          <w:lang w:val="sr-Latn-CS" w:eastAsia="ko-KR" w:bidi="ar-SA"/>
        </w:rPr>
      </w:pPr>
    </w:p>
    <w:p w14:paraId="243240F7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36F3067E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244CE38C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34C2282F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178C6101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7F72133D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56590DFC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317A5C15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3E2B5BCF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206DE74C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334F12F2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7B969A90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5BB47F8C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368DF3CE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7ECEE66C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626AAD1A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317F9FA1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081BAD85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28DC8C7A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3005F0E6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6EF77374" w14:textId="529717F6" w:rsidR="000056B6" w:rsidRPr="0067527A" w:rsidRDefault="0067527A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en-US" w:eastAsia="ko-KR" w:bidi="ar-SA"/>
        </w:rPr>
      </w:pPr>
      <w:proofErr w:type="spellStart"/>
      <w:proofErr w:type="gramStart"/>
      <w:r>
        <w:rPr>
          <w:rFonts w:ascii="Times New Roman" w:eastAsia="Batang" w:hAnsi="Times New Roman" w:cs="Times New Roman"/>
          <w:bCs/>
          <w:sz w:val="24"/>
          <w:szCs w:val="24"/>
          <w:lang w:val="en-US" w:eastAsia="ko-KR" w:bidi="ar-SA"/>
        </w:rPr>
        <w:lastRenderedPageBreak/>
        <w:t>Prilog</w:t>
      </w:r>
      <w:proofErr w:type="spellEnd"/>
      <w:r>
        <w:rPr>
          <w:rFonts w:ascii="Times New Roman" w:eastAsia="Batang" w:hAnsi="Times New Roman" w:cs="Times New Roman"/>
          <w:bCs/>
          <w:sz w:val="24"/>
          <w:szCs w:val="24"/>
          <w:lang w:val="en-US" w:eastAsia="ko-KR" w:bidi="ar-SA"/>
        </w:rPr>
        <w:t xml:space="preserve"> 2.</w:t>
      </w:r>
      <w:proofErr w:type="gramEnd"/>
      <w:r>
        <w:rPr>
          <w:rFonts w:ascii="Times New Roman" w:eastAsia="Batang" w:hAnsi="Times New Roman" w:cs="Times New Roman"/>
          <w:bCs/>
          <w:sz w:val="24"/>
          <w:szCs w:val="24"/>
          <w:lang w:val="en-US" w:eastAsia="ko-KR" w:bidi="ar-SA"/>
        </w:rPr>
        <w:t xml:space="preserve"> </w:t>
      </w:r>
      <w:proofErr w:type="spellStart"/>
      <w:r>
        <w:rPr>
          <w:rFonts w:ascii="Times New Roman" w:eastAsia="Batang" w:hAnsi="Times New Roman" w:cs="Times New Roman"/>
          <w:bCs/>
          <w:sz w:val="24"/>
          <w:szCs w:val="24"/>
          <w:lang w:val="en-US" w:eastAsia="ko-KR" w:bidi="ar-SA"/>
        </w:rPr>
        <w:t>Elementi</w:t>
      </w:r>
      <w:proofErr w:type="spellEnd"/>
      <w:r>
        <w:rPr>
          <w:rFonts w:ascii="Times New Roman" w:eastAsia="Batang" w:hAnsi="Times New Roman" w:cs="Times New Roman"/>
          <w:bCs/>
          <w:sz w:val="24"/>
          <w:szCs w:val="24"/>
          <w:lang w:val="en-US" w:eastAsia="ko-KR" w:bidi="ar-SA"/>
        </w:rPr>
        <w:t xml:space="preserve"> </w:t>
      </w:r>
      <w:proofErr w:type="spellStart"/>
      <w:r>
        <w:rPr>
          <w:rFonts w:ascii="Times New Roman" w:eastAsia="Batang" w:hAnsi="Times New Roman" w:cs="Times New Roman"/>
          <w:bCs/>
          <w:sz w:val="24"/>
          <w:szCs w:val="24"/>
          <w:lang w:val="en-US" w:eastAsia="ko-KR" w:bidi="ar-SA"/>
        </w:rPr>
        <w:t>ankete</w:t>
      </w:r>
      <w:proofErr w:type="spellEnd"/>
    </w:p>
    <w:p w14:paraId="2615296B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14E2C684" w14:textId="217AFC39" w:rsidR="000056B6" w:rsidRPr="000056B6" w:rsidRDefault="00551C05" w:rsidP="0067527A">
      <w:pPr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  <w:r w:rsidRPr="0067527A">
        <w:drawing>
          <wp:inline distT="0" distB="0" distL="0" distR="0" wp14:anchorId="062AC910" wp14:editId="5FEE4342">
            <wp:extent cx="4176345" cy="281353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130" t="6848" r="23893" b="8864"/>
                    <a:stretch/>
                  </pic:blipFill>
                  <pic:spPr bwMode="auto">
                    <a:xfrm>
                      <a:off x="0" y="0"/>
                      <a:ext cx="4182957" cy="281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E664DB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53B81A85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58DE4EE9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63861E61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2B4851FF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107E668D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5C30EA91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5BA3911E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2D0320F0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6C136662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bCs/>
          <w:sz w:val="24"/>
          <w:szCs w:val="24"/>
          <w:lang w:val="sr-Cyrl-CS" w:eastAsia="ko-KR" w:bidi="ar-SA"/>
        </w:rPr>
      </w:pPr>
    </w:p>
    <w:p w14:paraId="3F4BBD94" w14:textId="77777777" w:rsidR="000056B6" w:rsidRPr="000056B6" w:rsidRDefault="000056B6" w:rsidP="000056B6">
      <w:pPr>
        <w:widowControl/>
        <w:autoSpaceDE/>
        <w:autoSpaceDN/>
        <w:rPr>
          <w:rFonts w:ascii="Times New Roman" w:eastAsia="Batang" w:hAnsi="Times New Roman" w:cs="Times New Roman"/>
          <w:sz w:val="24"/>
          <w:szCs w:val="24"/>
          <w:lang w:val="en-US" w:eastAsia="ko-KR" w:bidi="ar-SA"/>
        </w:rPr>
      </w:pPr>
    </w:p>
    <w:p w14:paraId="0B1E672B" w14:textId="77777777" w:rsidR="002346FD" w:rsidRPr="00A71C52" w:rsidRDefault="002346FD"/>
    <w:sectPr w:rsidR="002346FD" w:rsidRPr="00A71C52" w:rsidSect="00A71C52">
      <w:headerReference w:type="default" r:id="rId9"/>
      <w:pgSz w:w="11907" w:h="16839" w:code="9"/>
      <w:pgMar w:top="567" w:right="567" w:bottom="567" w:left="567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7219C1" w14:textId="77777777" w:rsidR="005D6809" w:rsidRDefault="005D6809" w:rsidP="00412BF2">
      <w:r>
        <w:separator/>
      </w:r>
    </w:p>
  </w:endnote>
  <w:endnote w:type="continuationSeparator" w:id="0">
    <w:p w14:paraId="7341CD53" w14:textId="77777777" w:rsidR="005D6809" w:rsidRDefault="005D6809" w:rsidP="00412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B2CA9D" w14:textId="77777777" w:rsidR="005D6809" w:rsidRDefault="005D6809" w:rsidP="00412BF2">
      <w:r>
        <w:separator/>
      </w:r>
    </w:p>
  </w:footnote>
  <w:footnote w:type="continuationSeparator" w:id="0">
    <w:p w14:paraId="3A777FE0" w14:textId="77777777" w:rsidR="005D6809" w:rsidRDefault="005D6809" w:rsidP="00412BF2">
      <w:r>
        <w:continuationSeparator/>
      </w:r>
    </w:p>
  </w:footnote>
  <w:footnote w:id="1">
    <w:p w14:paraId="0B34C57E" w14:textId="77777777" w:rsidR="00551C05" w:rsidRPr="00DE06F0" w:rsidRDefault="00551C05" w:rsidP="001E7DDD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DE06F0">
        <w:rPr>
          <w:sz w:val="18"/>
          <w:szCs w:val="18"/>
          <w:lang w:val="hr-HR"/>
        </w:rPr>
        <w:t>Odnosi se na učenike koji pohađaju obrazovne programe srednjih stručnih škola koje nemaju obavezan drugi jezik, preporuka za učenike gimnazija i srednjih stručnih škola koji imaju obavezni predmet drugi strani jezik je dostizanje nivoa A2.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A54F4" w14:textId="77777777" w:rsidR="00551C05" w:rsidRPr="00412BF2" w:rsidRDefault="00551C05" w:rsidP="00A71C52">
    <w:pPr>
      <w:pStyle w:val="Header"/>
      <w:rPr>
        <w:lang w:val="sr-Latn-CS"/>
      </w:rPr>
    </w:pPr>
    <w:r w:rsidRPr="00412BF2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D7DCB2" wp14:editId="623A6E4E">
              <wp:simplePos x="0" y="0"/>
              <wp:positionH relativeFrom="column">
                <wp:posOffset>1333500</wp:posOffset>
              </wp:positionH>
              <wp:positionV relativeFrom="paragraph">
                <wp:posOffset>194310</wp:posOffset>
              </wp:positionV>
              <wp:extent cx="3111500" cy="835025"/>
              <wp:effectExtent l="0" t="0" r="0" b="317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1500" cy="835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7B4D8" w14:textId="77777777" w:rsidR="00551C05" w:rsidRPr="00412BF2" w:rsidRDefault="00551C05" w:rsidP="00412BF2">
                          <w:pPr>
                            <w:pStyle w:val="NoSpacing"/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412BF2"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</w:rPr>
                            <w:t>JU Srednja ekonomsko-ugostiteljska škola</w:t>
                          </w:r>
                        </w:p>
                        <w:p w14:paraId="0B91744D" w14:textId="77777777" w:rsidR="00551C05" w:rsidRPr="00412BF2" w:rsidRDefault="00551C05" w:rsidP="00412BF2">
                          <w:pPr>
                            <w:pStyle w:val="NoSpacing"/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412BF2"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</w:rPr>
                            <w:t>Ul. Mila Boškovića 1,Bar</w:t>
                          </w:r>
                        </w:p>
                        <w:p w14:paraId="6627596E" w14:textId="77777777" w:rsidR="00551C05" w:rsidRPr="00412BF2" w:rsidRDefault="00551C05" w:rsidP="00412BF2">
                          <w:pPr>
                            <w:pStyle w:val="NoSpacing"/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 w:rsidRPr="00412BF2"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  <w:lang w:val="sr-Cyrl-CS"/>
                            </w:rPr>
                            <w:t>Те</w:t>
                          </w:r>
                          <w:r w:rsidRPr="00412BF2"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</w:rPr>
                            <w:t>l</w:t>
                          </w:r>
                          <w:r w:rsidRPr="00412BF2"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  <w:lang w:val="en-US"/>
                            </w:rPr>
                            <w:t xml:space="preserve">: </w:t>
                          </w:r>
                          <w:r w:rsidRPr="00412BF2"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  <w:lang w:val="sr-Cyrl-CS"/>
                            </w:rPr>
                            <w:t xml:space="preserve">  030/ 312 - 977</w:t>
                          </w:r>
                        </w:p>
                        <w:p w14:paraId="0E9EB84A" w14:textId="77777777" w:rsidR="00551C05" w:rsidRPr="00412BF2" w:rsidRDefault="00551C05" w:rsidP="00412BF2">
                          <w:pPr>
                            <w:pStyle w:val="NoSpacing"/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412BF2"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  <w:lang w:val="sr-Cyrl-CS"/>
                            </w:rPr>
                            <w:t>Е-</w:t>
                          </w:r>
                          <w:r w:rsidRPr="00412BF2"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</w:rPr>
                            <w:t xml:space="preserve">mail: </w:t>
                          </w:r>
                          <w:hyperlink r:id="rId1" w:history="1">
                            <w:r w:rsidRPr="00412BF2"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i/>
                                <w:color w:val="auto"/>
                                <w:sz w:val="18"/>
                                <w:szCs w:val="18"/>
                                <w:u w:val="none"/>
                                <w:lang w:val="sr-Latn-BA"/>
                              </w:rPr>
                              <w:t>е</w:t>
                            </w:r>
                            <w:r w:rsidRPr="00412BF2"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i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konomskaskolabar@gmail.com</w:t>
                            </w:r>
                          </w:hyperlink>
                        </w:p>
                        <w:p w14:paraId="7A10B4DD" w14:textId="77777777" w:rsidR="00551C05" w:rsidRPr="00412BF2" w:rsidRDefault="00551C05" w:rsidP="00412BF2">
                          <w:pPr>
                            <w:pStyle w:val="NoSpacing"/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412BF2"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</w:rPr>
                            <w:t>Web: www.eusbar.me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05pt;margin-top:15.3pt;width:245pt;height:6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eFo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" filled="f" stroked="f">
              <v:textbox>
                <w:txbxContent>
                  <w:p w14:paraId="1E67B4D8" w14:textId="77777777" w:rsidR="00551C05" w:rsidRPr="00412BF2" w:rsidRDefault="00551C05" w:rsidP="00412BF2">
                    <w:pPr>
                      <w:pStyle w:val="NoSpacing"/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</w:rPr>
                    </w:pPr>
                    <w:r w:rsidRPr="00412BF2"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</w:rPr>
                      <w:t>JU Srednja ekonomsko-ugostiteljska škola</w:t>
                    </w:r>
                  </w:p>
                  <w:p w14:paraId="0B91744D" w14:textId="77777777" w:rsidR="00551C05" w:rsidRPr="00412BF2" w:rsidRDefault="00551C05" w:rsidP="00412BF2">
                    <w:pPr>
                      <w:pStyle w:val="NoSpacing"/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</w:rPr>
                    </w:pPr>
                    <w:r w:rsidRPr="00412BF2"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</w:rPr>
                      <w:t>Ul. Mila Boškovića 1,Bar</w:t>
                    </w:r>
                  </w:p>
                  <w:p w14:paraId="6627596E" w14:textId="77777777" w:rsidR="00551C05" w:rsidRPr="00412BF2" w:rsidRDefault="00551C05" w:rsidP="00412BF2">
                    <w:pPr>
                      <w:pStyle w:val="NoSpacing"/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  <w:lang w:val="en-US"/>
                      </w:rPr>
                    </w:pPr>
                    <w:r w:rsidRPr="00412BF2"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  <w:lang w:val="sr-Cyrl-CS"/>
                      </w:rPr>
                      <w:t>Те</w:t>
                    </w:r>
                    <w:r w:rsidRPr="00412BF2"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</w:rPr>
                      <w:t>l</w:t>
                    </w:r>
                    <w:r w:rsidRPr="00412BF2"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  <w:lang w:val="en-US"/>
                      </w:rPr>
                      <w:t xml:space="preserve">: </w:t>
                    </w:r>
                    <w:r w:rsidRPr="00412BF2"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  <w:lang w:val="sr-Cyrl-CS"/>
                      </w:rPr>
                      <w:t xml:space="preserve">  030/ 312 - 977</w:t>
                    </w:r>
                  </w:p>
                  <w:p w14:paraId="0E9EB84A" w14:textId="77777777" w:rsidR="00551C05" w:rsidRPr="00412BF2" w:rsidRDefault="00551C05" w:rsidP="00412BF2">
                    <w:pPr>
                      <w:pStyle w:val="NoSpacing"/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</w:rPr>
                    </w:pPr>
                    <w:r w:rsidRPr="00412BF2"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  <w:lang w:val="sr-Cyrl-CS"/>
                      </w:rPr>
                      <w:t>Е-</w:t>
                    </w:r>
                    <w:r w:rsidRPr="00412BF2"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</w:rPr>
                      <w:t xml:space="preserve">mail: </w:t>
                    </w:r>
                    <w:hyperlink r:id="rId2" w:history="1">
                      <w:r w:rsidRPr="00412BF2">
                        <w:rPr>
                          <w:rStyle w:val="Hyperlink"/>
                          <w:rFonts w:asciiTheme="minorHAnsi" w:hAnsiTheme="minorHAnsi" w:cstheme="minorHAnsi"/>
                          <w:b/>
                          <w:i/>
                          <w:color w:val="auto"/>
                          <w:sz w:val="18"/>
                          <w:szCs w:val="18"/>
                          <w:u w:val="none"/>
                          <w:lang w:val="sr-Latn-BA"/>
                        </w:rPr>
                        <w:t>е</w:t>
                      </w:r>
                      <w:r w:rsidRPr="00412BF2">
                        <w:rPr>
                          <w:rStyle w:val="Hyperlink"/>
                          <w:rFonts w:asciiTheme="minorHAnsi" w:hAnsiTheme="minorHAnsi" w:cstheme="minorHAnsi"/>
                          <w:b/>
                          <w:i/>
                          <w:color w:val="auto"/>
                          <w:sz w:val="18"/>
                          <w:szCs w:val="18"/>
                          <w:u w:val="none"/>
                        </w:rPr>
                        <w:t>konomskaskolabar@gmail.com</w:t>
                      </w:r>
                    </w:hyperlink>
                  </w:p>
                  <w:p w14:paraId="7A10B4DD" w14:textId="77777777" w:rsidR="00551C05" w:rsidRPr="00412BF2" w:rsidRDefault="00551C05" w:rsidP="00412BF2">
                    <w:pPr>
                      <w:pStyle w:val="NoSpacing"/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</w:rPr>
                    </w:pPr>
                    <w:r w:rsidRPr="00412BF2"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</w:rPr>
                      <w:t>Web: www.eusbar.me</w:t>
                    </w:r>
                  </w:p>
                </w:txbxContent>
              </v:textbox>
            </v:shape>
          </w:pict>
        </mc:Fallback>
      </mc:AlternateContent>
    </w:r>
    <w:r w:rsidRPr="00412BF2">
      <w:rPr>
        <w:noProof/>
        <w:lang w:val="en-US" w:eastAsia="en-US" w:bidi="ar-SA"/>
      </w:rPr>
      <w:drawing>
        <wp:inline distT="0" distB="0" distL="0" distR="0" wp14:anchorId="76A697C6" wp14:editId="70198747">
          <wp:extent cx="1146640" cy="114664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konomska\Documents\ef59b0d4-4ed8-4150-a8d3-f1ac4160ed84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6640" cy="11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A2C25"/>
    <w:multiLevelType w:val="hybridMultilevel"/>
    <w:tmpl w:val="6748BD4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F0CB4"/>
    <w:multiLevelType w:val="hybridMultilevel"/>
    <w:tmpl w:val="13E4682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086857"/>
    <w:multiLevelType w:val="hybridMultilevel"/>
    <w:tmpl w:val="F52AD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70CD7"/>
    <w:multiLevelType w:val="hybridMultilevel"/>
    <w:tmpl w:val="DE02AFAC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B8685F"/>
    <w:multiLevelType w:val="hybridMultilevel"/>
    <w:tmpl w:val="B3BA755C"/>
    <w:lvl w:ilvl="0" w:tplc="542686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5E86BF9"/>
    <w:multiLevelType w:val="hybridMultilevel"/>
    <w:tmpl w:val="1638C948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1437EC"/>
    <w:multiLevelType w:val="hybridMultilevel"/>
    <w:tmpl w:val="1F44C43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617F66"/>
    <w:multiLevelType w:val="multilevel"/>
    <w:tmpl w:val="58702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52"/>
    <w:rsid w:val="000056B6"/>
    <w:rsid w:val="000079B6"/>
    <w:rsid w:val="000C15C4"/>
    <w:rsid w:val="001161F1"/>
    <w:rsid w:val="001E7DDD"/>
    <w:rsid w:val="002346FD"/>
    <w:rsid w:val="00351786"/>
    <w:rsid w:val="003F6187"/>
    <w:rsid w:val="00412BF2"/>
    <w:rsid w:val="00452B60"/>
    <w:rsid w:val="00551C05"/>
    <w:rsid w:val="00596F92"/>
    <w:rsid w:val="005D6809"/>
    <w:rsid w:val="00645773"/>
    <w:rsid w:val="0067527A"/>
    <w:rsid w:val="006A32F9"/>
    <w:rsid w:val="006B7E0D"/>
    <w:rsid w:val="007A677B"/>
    <w:rsid w:val="007F06A9"/>
    <w:rsid w:val="008608F3"/>
    <w:rsid w:val="008679D7"/>
    <w:rsid w:val="00883390"/>
    <w:rsid w:val="00A15388"/>
    <w:rsid w:val="00A71C52"/>
    <w:rsid w:val="00C770AA"/>
    <w:rsid w:val="00D138DA"/>
    <w:rsid w:val="00D16BCA"/>
    <w:rsid w:val="00D174C4"/>
    <w:rsid w:val="00DE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34F5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C52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2B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BF2"/>
  </w:style>
  <w:style w:type="paragraph" w:styleId="Footer">
    <w:name w:val="footer"/>
    <w:basedOn w:val="Normal"/>
    <w:link w:val="FooterChar"/>
    <w:uiPriority w:val="99"/>
    <w:unhideWhenUsed/>
    <w:rsid w:val="00412B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BF2"/>
  </w:style>
  <w:style w:type="paragraph" w:styleId="BalloonText">
    <w:name w:val="Balloon Text"/>
    <w:basedOn w:val="Normal"/>
    <w:link w:val="BalloonTextChar"/>
    <w:uiPriority w:val="99"/>
    <w:semiHidden/>
    <w:unhideWhenUsed/>
    <w:rsid w:val="00412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B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12BF2"/>
    <w:pPr>
      <w:spacing w:after="0" w:line="240" w:lineRule="auto"/>
    </w:pPr>
    <w:rPr>
      <w:rFonts w:ascii="Calibri" w:eastAsia="Times New Roman" w:hAnsi="Times New Roman" w:cs="Times New Roman"/>
      <w:lang w:val="sr-Latn-CS"/>
    </w:rPr>
  </w:style>
  <w:style w:type="character" w:styleId="Hyperlink">
    <w:name w:val="Hyperlink"/>
    <w:basedOn w:val="DefaultParagraphFont"/>
    <w:uiPriority w:val="99"/>
    <w:unhideWhenUsed/>
    <w:rsid w:val="00412B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71C5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"/>
    <w:basedOn w:val="Normal"/>
    <w:link w:val="ListParagraphChar"/>
    <w:uiPriority w:val="34"/>
    <w:qFormat/>
    <w:rsid w:val="00A71C52"/>
    <w:pPr>
      <w:ind w:left="720"/>
      <w:contextualSpacing/>
    </w:p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A71C52"/>
    <w:rPr>
      <w:rFonts w:ascii="Roboto" w:eastAsia="Roboto" w:hAnsi="Roboto" w:cs="Roboto"/>
      <w:lang w:val="pl-PL" w:eastAsia="pl-PL" w:bidi="pl-P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E7DD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7DDD"/>
    <w:rPr>
      <w:rFonts w:ascii="Roboto" w:eastAsia="Roboto" w:hAnsi="Roboto" w:cs="Roboto"/>
      <w:sz w:val="20"/>
      <w:szCs w:val="20"/>
      <w:lang w:val="pl-PL" w:eastAsia="pl-PL" w:bidi="pl-PL"/>
    </w:rPr>
  </w:style>
  <w:style w:type="character" w:styleId="FootnoteReference">
    <w:name w:val="footnote reference"/>
    <w:basedOn w:val="DefaultParagraphFont"/>
    <w:uiPriority w:val="99"/>
    <w:semiHidden/>
    <w:unhideWhenUsed/>
    <w:rsid w:val="001E7D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C52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2B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BF2"/>
  </w:style>
  <w:style w:type="paragraph" w:styleId="Footer">
    <w:name w:val="footer"/>
    <w:basedOn w:val="Normal"/>
    <w:link w:val="FooterChar"/>
    <w:uiPriority w:val="99"/>
    <w:unhideWhenUsed/>
    <w:rsid w:val="00412B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BF2"/>
  </w:style>
  <w:style w:type="paragraph" w:styleId="BalloonText">
    <w:name w:val="Balloon Text"/>
    <w:basedOn w:val="Normal"/>
    <w:link w:val="BalloonTextChar"/>
    <w:uiPriority w:val="99"/>
    <w:semiHidden/>
    <w:unhideWhenUsed/>
    <w:rsid w:val="00412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B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12BF2"/>
    <w:pPr>
      <w:spacing w:after="0" w:line="240" w:lineRule="auto"/>
    </w:pPr>
    <w:rPr>
      <w:rFonts w:ascii="Calibri" w:eastAsia="Times New Roman" w:hAnsi="Times New Roman" w:cs="Times New Roman"/>
      <w:lang w:val="sr-Latn-CS"/>
    </w:rPr>
  </w:style>
  <w:style w:type="character" w:styleId="Hyperlink">
    <w:name w:val="Hyperlink"/>
    <w:basedOn w:val="DefaultParagraphFont"/>
    <w:uiPriority w:val="99"/>
    <w:unhideWhenUsed/>
    <w:rsid w:val="00412B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71C5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"/>
    <w:basedOn w:val="Normal"/>
    <w:link w:val="ListParagraphChar"/>
    <w:uiPriority w:val="34"/>
    <w:qFormat/>
    <w:rsid w:val="00A71C52"/>
    <w:pPr>
      <w:ind w:left="720"/>
      <w:contextualSpacing/>
    </w:p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A71C52"/>
    <w:rPr>
      <w:rFonts w:ascii="Roboto" w:eastAsia="Roboto" w:hAnsi="Roboto" w:cs="Roboto"/>
      <w:lang w:val="pl-PL" w:eastAsia="pl-PL" w:bidi="pl-P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E7DD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7DDD"/>
    <w:rPr>
      <w:rFonts w:ascii="Roboto" w:eastAsia="Roboto" w:hAnsi="Roboto" w:cs="Roboto"/>
      <w:sz w:val="20"/>
      <w:szCs w:val="20"/>
      <w:lang w:val="pl-PL" w:eastAsia="pl-PL" w:bidi="pl-PL"/>
    </w:rPr>
  </w:style>
  <w:style w:type="character" w:styleId="FootnoteReference">
    <w:name w:val="footnote reference"/>
    <w:basedOn w:val="DefaultParagraphFont"/>
    <w:uiPriority w:val="99"/>
    <w:semiHidden/>
    <w:unhideWhenUsed/>
    <w:rsid w:val="001E7D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&#1077;konomskaskolabar@gmail.com" TargetMode="External"/><Relationship Id="rId1" Type="http://schemas.openxmlformats.org/officeDocument/2006/relationships/hyperlink" Target="mailto:&#1077;konomskaskolabar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</Template>
  <TotalTime>6</TotalTime>
  <Pages>10</Pages>
  <Words>1989</Words>
  <Characters>11339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Nela</cp:lastModifiedBy>
  <cp:revision>3</cp:revision>
  <dcterms:created xsi:type="dcterms:W3CDTF">2021-02-08T18:17:00Z</dcterms:created>
  <dcterms:modified xsi:type="dcterms:W3CDTF">2021-02-08T18:21:00Z</dcterms:modified>
</cp:coreProperties>
</file>